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24"/>
        <w:gridCol w:w="739"/>
        <w:gridCol w:w="161"/>
        <w:gridCol w:w="3851"/>
      </w:tblGrid>
      <w:tr w:rsidR="00F12621" w:rsidRPr="001E54F6" w:rsidTr="00B87B3F">
        <w:trPr>
          <w:trHeight w:hRule="exact" w:val="10800"/>
          <w:jc w:val="center"/>
        </w:trPr>
        <w:tc>
          <w:tcPr>
            <w:tcW w:w="3840" w:type="dxa"/>
          </w:tcPr>
          <w:p w:rsidR="00F12621" w:rsidRDefault="001E54F6">
            <w:pPr>
              <w:pStyle w:val="ListBullet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E04C59" wp14:editId="4EDDB039">
                      <wp:simplePos x="0" y="0"/>
                      <wp:positionH relativeFrom="column">
                        <wp:posOffset>-375920</wp:posOffset>
                      </wp:positionH>
                      <wp:positionV relativeFrom="paragraph">
                        <wp:posOffset>154305</wp:posOffset>
                      </wp:positionV>
                      <wp:extent cx="3040380" cy="6719570"/>
                      <wp:effectExtent l="38100" t="38100" r="121920" b="11938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0380" cy="67195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123FC2D" id="Rectangle 2" o:spid="_x0000_s1026" style="position:absolute;margin-left:-29.6pt;margin-top:12.15pt;width:239.4pt;height:529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" fillcolor="#d6eaaf [1300]" strokecolor="#4c661a [1604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="00E17078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3232150</wp:posOffset>
                      </wp:positionV>
                      <wp:extent cx="2459990" cy="1404620"/>
                      <wp:effectExtent l="0" t="0" r="16510" b="2222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999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16BD" w:rsidRDefault="00E17078">
                                  <w:r>
                                    <w:rPr>
                                      <w:noProof/>
                                      <w:lang w:eastAsia="en-US"/>
                                    </w:rPr>
                                    <w:drawing>
                                      <wp:inline distT="0" distB="0" distL="0" distR="0" wp14:anchorId="29A0E83B" wp14:editId="67C5ED66">
                                        <wp:extent cx="1828800" cy="631902"/>
                                        <wp:effectExtent l="0" t="0" r="0" b="0"/>
                                        <wp:docPr id="9" name="Picture 9" descr="Image result for classdojo ic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classdojo ic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31544" r="1205" b="312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70923" cy="6464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1F16BD">
                                    <w:t>Parents,</w:t>
                                  </w:r>
                                </w:p>
                                <w:p w:rsidR="001F16BD" w:rsidRDefault="001F16BD">
                                  <w:r>
                                    <w:t>Once you have sent me your e-mail address, I will send you a link to accept into our</w:t>
                                  </w:r>
                                  <w:r w:rsidR="001E54F6">
                                    <w:t xml:space="preserve"> “Class.” The platform allows me</w:t>
                                  </w:r>
                                  <w:r w:rsidR="000F1ED5">
                                    <w:t xml:space="preserve"> to share your child’s daily behavior, share pictures,</w:t>
                                  </w:r>
                                  <w:r>
                                    <w:t xml:space="preserve"> and send messages to you. You can choose to operate this through a webpage or download the app! </w:t>
                                  </w:r>
                                </w:p>
                                <w:p w:rsidR="001F16BD" w:rsidRDefault="001F16BD">
                                  <w:r>
                                    <w:t>We’ll always be in communication!</w:t>
                                  </w:r>
                                </w:p>
                                <w:p w:rsidR="001F16BD" w:rsidRDefault="001F16BD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254.5pt;width:193.7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">
                      <v:textbox style="mso-fit-shape-to-text:t">
                        <w:txbxContent>
                          <w:p w:rsidR="001F16BD" w:rsidRDefault="00E17078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9A0E83B" wp14:editId="67C5ED66">
                                  <wp:extent cx="1828800" cy="631902"/>
                                  <wp:effectExtent l="0" t="0" r="0" b="0"/>
                                  <wp:docPr id="9" name="Picture 9" descr="Image result for classdojo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lassdojo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544" r="1205" b="312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0923" cy="646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16BD">
                              <w:t>Parents,</w:t>
                            </w:r>
                          </w:p>
                          <w:p w:rsidR="001F16BD" w:rsidRDefault="001F16BD">
                            <w:r>
                              <w:t>Once you have sent me your e-mail address, I will send you a link to accept into our</w:t>
                            </w:r>
                            <w:r w:rsidR="001E54F6">
                              <w:t xml:space="preserve"> “Class.” The platform allows me</w:t>
                            </w:r>
                            <w:r w:rsidR="000F1ED5">
                              <w:t xml:space="preserve"> to share your child’s daily behavior, share pictures,</w:t>
                            </w:r>
                            <w:r>
                              <w:t xml:space="preserve"> and send messages to you. You can choose to operate this through a webpage or download the app! </w:t>
                            </w:r>
                          </w:p>
                          <w:p w:rsidR="001F16BD" w:rsidRDefault="001F16BD">
                            <w:r>
                              <w:t>We’ll always be in communication!</w:t>
                            </w:r>
                          </w:p>
                          <w:p w:rsidR="001F16BD" w:rsidRDefault="001F16B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D5D1C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22E9B3D" wp14:editId="71062F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937260</wp:posOffset>
                      </wp:positionV>
                      <wp:extent cx="1638300" cy="1889760"/>
                      <wp:effectExtent l="0" t="0" r="0" b="0"/>
                      <wp:wrapTopAndBottom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889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0D0E" w:rsidRPr="000F1ED5" w:rsidRDefault="00280DF3">
                                  <w:pPr>
                                    <w:rPr>
                                      <w:rFonts w:ascii="Kristen ITC" w:hAnsi="Kristen ITC" w:cs="Miriam CLM"/>
                                      <w:color w:val="000000" w:themeColor="text1"/>
                                    </w:rPr>
                                  </w:pPr>
                                  <w:r w:rsidRPr="000F1ED5">
                                    <w:rPr>
                                      <w:rFonts w:ascii="Kristen ITC" w:hAnsi="Kristen ITC" w:cs="Miriam CLM"/>
                                      <w:color w:val="000000" w:themeColor="text1"/>
                                    </w:rPr>
                                    <w:t xml:space="preserve">Check out </w:t>
                                  </w:r>
                                  <w:r w:rsidR="00DD5D1C" w:rsidRPr="000F1ED5">
                                    <w:rPr>
                                      <w:rFonts w:ascii="Kristen ITC" w:hAnsi="Kristen ITC" w:cs="Miriam CLM"/>
                                      <w:color w:val="000000" w:themeColor="text1"/>
                                    </w:rPr>
                                    <w:t xml:space="preserve">my school blog </w:t>
                                  </w:r>
                                  <w:r w:rsidRPr="000F1ED5">
                                    <w:rPr>
                                      <w:rFonts w:ascii="Kristen ITC" w:hAnsi="Kristen ITC" w:cs="Miriam CLM"/>
                                      <w:color w:val="000000" w:themeColor="text1"/>
                                    </w:rPr>
                                    <w:t>right before the start of our year to see what will be offered on the 1</w:t>
                                  </w:r>
                                  <w:r w:rsidRPr="000F1ED5">
                                    <w:rPr>
                                      <w:rFonts w:ascii="Kristen ITC" w:hAnsi="Kristen ITC" w:cs="Miriam CLM"/>
                                      <w:color w:val="000000" w:themeColor="text1"/>
                                      <w:vertAlign w:val="superscript"/>
                                    </w:rPr>
                                    <w:t>st</w:t>
                                  </w:r>
                                  <w:r w:rsidR="00DD5D1C" w:rsidRPr="000F1ED5">
                                    <w:rPr>
                                      <w:rFonts w:ascii="Kristen ITC" w:hAnsi="Kristen ITC" w:cs="Miriam CLM"/>
                                      <w:color w:val="000000" w:themeColor="text1"/>
                                    </w:rPr>
                                    <w:t xml:space="preserve"> day of school! I will also send a message through </w:t>
                                  </w:r>
                                  <w:proofErr w:type="spellStart"/>
                                  <w:r w:rsidR="00DD5D1C" w:rsidRPr="000F1ED5">
                                    <w:rPr>
                                      <w:rFonts w:ascii="Kristen ITC" w:hAnsi="Kristen ITC" w:cs="Miriam CLM"/>
                                      <w:color w:val="000000" w:themeColor="text1"/>
                                    </w:rPr>
                                    <w:t>ClassDojo</w:t>
                                  </w:r>
                                  <w:proofErr w:type="spellEnd"/>
                                  <w:r w:rsidR="00DD5D1C" w:rsidRPr="000F1ED5">
                                    <w:rPr>
                                      <w:rFonts w:ascii="Kristen ITC" w:hAnsi="Kristen ITC" w:cs="Miriam CLM"/>
                                      <w:color w:val="000000" w:themeColor="text1"/>
                                    </w:rPr>
                                    <w:t xml:space="preserve">.   </w:t>
                                  </w:r>
                                  <w:r w:rsidR="00EB0D0E" w:rsidRPr="000F1ED5">
                                    <w:rPr>
                                      <w:rFonts w:ascii="Kristen ITC" w:hAnsi="Kristen ITC" w:cs="Miriam CLM"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E9B3D" id="_x0000_s1027" type="#_x0000_t202" style="position:absolute;left:0;text-align:left;margin-left:0;margin-top:73.8pt;width:129pt;height:148.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" filled="f" stroked="f">
                      <v:textbox>
                        <w:txbxContent>
                          <w:p w:rsidR="00EB0D0E" w:rsidRPr="000F1ED5" w:rsidRDefault="00280DF3">
                            <w:pPr>
                              <w:rPr>
                                <w:rFonts w:ascii="Kristen ITC" w:hAnsi="Kristen ITC" w:cs="Miriam CLM"/>
                                <w:color w:val="000000" w:themeColor="text1"/>
                              </w:rPr>
                            </w:pPr>
                            <w:r w:rsidRPr="000F1ED5">
                              <w:rPr>
                                <w:rFonts w:ascii="Kristen ITC" w:hAnsi="Kristen ITC" w:cs="Miriam CLM"/>
                                <w:color w:val="000000" w:themeColor="text1"/>
                              </w:rPr>
                              <w:t xml:space="preserve">Check out </w:t>
                            </w:r>
                            <w:r w:rsidR="00DD5D1C" w:rsidRPr="000F1ED5">
                              <w:rPr>
                                <w:rFonts w:ascii="Kristen ITC" w:hAnsi="Kristen ITC" w:cs="Miriam CLM"/>
                                <w:color w:val="000000" w:themeColor="text1"/>
                              </w:rPr>
                              <w:t xml:space="preserve">my school blog </w:t>
                            </w:r>
                            <w:r w:rsidRPr="000F1ED5">
                              <w:rPr>
                                <w:rFonts w:ascii="Kristen ITC" w:hAnsi="Kristen ITC" w:cs="Miriam CLM"/>
                                <w:color w:val="000000" w:themeColor="text1"/>
                              </w:rPr>
                              <w:t>right before the start of our year to see what will be offered on the 1</w:t>
                            </w:r>
                            <w:r w:rsidRPr="000F1ED5">
                              <w:rPr>
                                <w:rFonts w:ascii="Kristen ITC" w:hAnsi="Kristen ITC" w:cs="Miriam CLM"/>
                                <w:color w:val="000000" w:themeColor="text1"/>
                                <w:vertAlign w:val="superscript"/>
                              </w:rPr>
                              <w:t>st</w:t>
                            </w:r>
                            <w:r w:rsidR="00DD5D1C" w:rsidRPr="000F1ED5">
                              <w:rPr>
                                <w:rFonts w:ascii="Kristen ITC" w:hAnsi="Kristen ITC" w:cs="Miriam CLM"/>
                                <w:color w:val="000000" w:themeColor="text1"/>
                              </w:rPr>
                              <w:t xml:space="preserve"> day of school! I will also send a message through </w:t>
                            </w:r>
                            <w:proofErr w:type="spellStart"/>
                            <w:r w:rsidR="00DD5D1C" w:rsidRPr="000F1ED5">
                              <w:rPr>
                                <w:rFonts w:ascii="Kristen ITC" w:hAnsi="Kristen ITC" w:cs="Miriam CLM"/>
                                <w:color w:val="000000" w:themeColor="text1"/>
                              </w:rPr>
                              <w:t>ClassDojo</w:t>
                            </w:r>
                            <w:proofErr w:type="spellEnd"/>
                            <w:r w:rsidR="00DD5D1C" w:rsidRPr="000F1ED5">
                              <w:rPr>
                                <w:rFonts w:ascii="Kristen ITC" w:hAnsi="Kristen ITC" w:cs="Miriam CLM"/>
                                <w:color w:val="000000" w:themeColor="text1"/>
                              </w:rPr>
                              <w:t xml:space="preserve">.   </w:t>
                            </w:r>
                            <w:r w:rsidR="00EB0D0E" w:rsidRPr="000F1ED5">
                              <w:rPr>
                                <w:rFonts w:ascii="Kristen ITC" w:hAnsi="Kristen ITC" w:cs="Miriam CLM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DD5D1C" w:rsidRPr="00A45291">
              <w:rPr>
                <w:rFonts w:ascii="Times New Roman" w:eastAsia="Calibri" w:hAnsi="Times New Roman" w:cs="Times New Roman"/>
                <w:noProof/>
                <w:color w:val="50637D"/>
                <w:sz w:val="24"/>
                <w:szCs w:val="24"/>
                <w:lang w:eastAsia="en-US"/>
              </w:rPr>
              <w:drawing>
                <wp:anchor distT="0" distB="0" distL="114300" distR="114300" simplePos="0" relativeHeight="251677696" behindDoc="1" locked="0" layoutInCell="1" allowOverlap="1" wp14:anchorId="761B83A0" wp14:editId="18957B00">
                  <wp:simplePos x="0" y="0"/>
                  <wp:positionH relativeFrom="column">
                    <wp:posOffset>1550670</wp:posOffset>
                  </wp:positionH>
                  <wp:positionV relativeFrom="paragraph">
                    <wp:posOffset>993775</wp:posOffset>
                  </wp:positionV>
                  <wp:extent cx="785495" cy="616585"/>
                  <wp:effectExtent l="95250" t="133350" r="52705" b="126365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304900">
                            <a:off x="0" y="0"/>
                            <a:ext cx="785495" cy="6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0DF3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549DE47" wp14:editId="4DE0F793">
                      <wp:simplePos x="0" y="0"/>
                      <wp:positionH relativeFrom="column">
                        <wp:posOffset>-32986</wp:posOffset>
                      </wp:positionH>
                      <wp:positionV relativeFrom="paragraph">
                        <wp:posOffset>59958</wp:posOffset>
                      </wp:positionV>
                      <wp:extent cx="2338705" cy="1404620"/>
                      <wp:effectExtent l="0" t="0" r="0" b="63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87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660B" w:rsidRPr="0080421E" w:rsidRDefault="00CF660B" w:rsidP="00CF66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262626" w:themeColor="text1" w:themeTint="D9"/>
                                      <w:sz w:val="48"/>
                                      <w:szCs w:val="48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0421E">
                                    <w:rPr>
                                      <w:rFonts w:ascii="Arial" w:hAnsi="Arial" w:cs="Arial"/>
                                      <w:b/>
                                      <w:color w:val="262626" w:themeColor="text1" w:themeTint="D9"/>
                                      <w:sz w:val="48"/>
                                      <w:szCs w:val="48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Lunch for the First Day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49DE47" id="_x0000_s1028" type="#_x0000_t202" style="position:absolute;left:0;text-align:left;margin-left:-2.6pt;margin-top:4.7pt;width:184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" filled="f" stroked="f">
                      <v:textbox style="mso-fit-shape-to-text:t">
                        <w:txbxContent>
                          <w:p w:rsidR="00CF660B" w:rsidRPr="0080421E" w:rsidRDefault="00CF660B" w:rsidP="00CF660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421E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Lunch for the First Day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3" w:type="dxa"/>
          </w:tcPr>
          <w:p w:rsidR="00F12621" w:rsidRDefault="00F12621"/>
        </w:tc>
        <w:tc>
          <w:tcPr>
            <w:tcW w:w="713" w:type="dxa"/>
          </w:tcPr>
          <w:p w:rsidR="00F12621" w:rsidRDefault="00F12621"/>
        </w:tc>
        <w:tc>
          <w:tcPr>
            <w:tcW w:w="3824" w:type="dxa"/>
          </w:tcPr>
          <w:p w:rsidR="00C16835" w:rsidRPr="0005653D" w:rsidRDefault="000F1ED5" w:rsidP="000F1ED5">
            <w:r w:rsidRPr="008C11EC">
              <w:rPr>
                <w:b/>
                <w:noProof/>
                <w:color w:val="0070C0"/>
                <w:sz w:val="36"/>
                <w:szCs w:val="36"/>
                <w:lang w:eastAsia="en-US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-171450</wp:posOffset>
                  </wp:positionH>
                  <wp:positionV relativeFrom="paragraph">
                    <wp:posOffset>318135</wp:posOffset>
                  </wp:positionV>
                  <wp:extent cx="1421130" cy="1074420"/>
                  <wp:effectExtent l="1905" t="0" r="9525" b="9525"/>
                  <wp:wrapSquare wrapText="bothSides"/>
                  <wp:docPr id="18" name="Picture 18" descr="C:\Users\amanda.davis\Pictures\2019-06\20190602_22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manda.davis\Pictures\2019-06\20190602_2221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" t="5129" r="6638" b="3289"/>
                          <a:stretch/>
                        </pic:blipFill>
                        <pic:spPr bwMode="auto">
                          <a:xfrm rot="5400000">
                            <a:off x="0" y="0"/>
                            <a:ext cx="142113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id w:val="-1297910721"/>
                <w:picture/>
              </w:sdtPr>
              <w:sdtEndPr/>
              <w:sdtContent/>
            </w:sdt>
            <w:r w:rsidR="00E14625" w:rsidRPr="00E14625">
              <w:rPr>
                <w:b/>
                <w:color w:val="0070C0"/>
                <w:sz w:val="36"/>
                <w:szCs w:val="36"/>
              </w:rPr>
              <w:t>All About</w:t>
            </w:r>
            <w:r w:rsidR="00C16835" w:rsidRPr="00E14625">
              <w:rPr>
                <w:b/>
                <w:color w:val="0070C0"/>
                <w:sz w:val="36"/>
                <w:szCs w:val="36"/>
              </w:rPr>
              <w:t xml:space="preserve"> Mrs. </w:t>
            </w:r>
            <w:r w:rsidR="00DD5D1C">
              <w:rPr>
                <w:b/>
                <w:color w:val="0070C0"/>
                <w:sz w:val="36"/>
                <w:szCs w:val="36"/>
              </w:rPr>
              <w:t>Davis</w:t>
            </w:r>
            <w:r w:rsidR="00C16835" w:rsidRPr="00E14625">
              <w:rPr>
                <w:b/>
                <w:color w:val="0070C0"/>
                <w:sz w:val="36"/>
                <w:szCs w:val="36"/>
              </w:rPr>
              <w:t>!</w:t>
            </w:r>
          </w:p>
          <w:p w:rsidR="0080421E" w:rsidRPr="00E17078" w:rsidRDefault="00C16835" w:rsidP="00C16835">
            <w:pPr>
              <w:rPr>
                <w:rFonts w:ascii="Arial" w:hAnsi="Arial" w:cs="Arial"/>
                <w:color w:val="5F0A7A"/>
              </w:rPr>
            </w:pPr>
            <w:r w:rsidRPr="00E17078">
              <w:rPr>
                <w:rFonts w:ascii="Arial" w:hAnsi="Arial" w:cs="Arial"/>
                <w:color w:val="5F0A7A"/>
              </w:rPr>
              <w:t xml:space="preserve">Hello! </w:t>
            </w:r>
            <w:r w:rsidR="00E17078" w:rsidRPr="00E17078">
              <w:rPr>
                <w:rFonts w:ascii="Arial" w:hAnsi="Arial" w:cs="Arial"/>
                <w:color w:val="5F0A7A"/>
              </w:rPr>
              <w:t xml:space="preserve">My name is Mrs. Davis.  </w:t>
            </w:r>
            <w:r w:rsidR="005F752B" w:rsidRPr="00E17078">
              <w:rPr>
                <w:rFonts w:ascii="Arial" w:hAnsi="Arial" w:cs="Arial"/>
                <w:color w:val="5F0A7A"/>
              </w:rPr>
              <w:t>This is my 13</w:t>
            </w:r>
            <w:r w:rsidR="005F752B" w:rsidRPr="00E17078">
              <w:rPr>
                <w:rFonts w:ascii="Arial" w:hAnsi="Arial" w:cs="Arial"/>
                <w:color w:val="5F0A7A"/>
                <w:vertAlign w:val="superscript"/>
              </w:rPr>
              <w:t>th</w:t>
            </w:r>
            <w:r w:rsidR="005F752B" w:rsidRPr="00E17078">
              <w:rPr>
                <w:rFonts w:ascii="Arial" w:hAnsi="Arial" w:cs="Arial"/>
                <w:color w:val="5F0A7A"/>
              </w:rPr>
              <w:t xml:space="preserve"> year teaching, but only my 2</w:t>
            </w:r>
            <w:r w:rsidR="005F752B" w:rsidRPr="00E17078">
              <w:rPr>
                <w:rFonts w:ascii="Arial" w:hAnsi="Arial" w:cs="Arial"/>
                <w:color w:val="5F0A7A"/>
                <w:vertAlign w:val="superscript"/>
              </w:rPr>
              <w:t>nd</w:t>
            </w:r>
            <w:r w:rsidR="005F752B" w:rsidRPr="00E17078">
              <w:rPr>
                <w:rFonts w:ascii="Arial" w:hAnsi="Arial" w:cs="Arial"/>
                <w:color w:val="5F0A7A"/>
              </w:rPr>
              <w:t xml:space="preserve"> year with first graders</w:t>
            </w:r>
            <w:r w:rsidR="00280DF3" w:rsidRPr="00E17078">
              <w:rPr>
                <w:rFonts w:ascii="Arial" w:hAnsi="Arial" w:cs="Arial"/>
                <w:color w:val="5F0A7A"/>
              </w:rPr>
              <w:t xml:space="preserve">! First grade is the BEST </w:t>
            </w:r>
            <w:r w:rsidR="005F752B" w:rsidRPr="00E17078">
              <w:rPr>
                <w:rFonts w:ascii="Arial" w:hAnsi="Arial" w:cs="Arial"/>
                <w:color w:val="5F0A7A"/>
              </w:rPr>
              <w:t xml:space="preserve">and I feel so lucky to teach here at </w:t>
            </w:r>
            <w:proofErr w:type="spellStart"/>
            <w:r w:rsidR="005F752B" w:rsidRPr="00E17078">
              <w:rPr>
                <w:rFonts w:ascii="Arial" w:hAnsi="Arial" w:cs="Arial"/>
                <w:color w:val="5F0A7A"/>
              </w:rPr>
              <w:t>Martic</w:t>
            </w:r>
            <w:proofErr w:type="spellEnd"/>
            <w:r w:rsidR="005F752B" w:rsidRPr="00E17078">
              <w:rPr>
                <w:rFonts w:ascii="Arial" w:hAnsi="Arial" w:cs="Arial"/>
                <w:color w:val="5F0A7A"/>
              </w:rPr>
              <w:t xml:space="preserve">.  </w:t>
            </w:r>
            <w:r w:rsidR="00E84F06" w:rsidRPr="00E17078">
              <w:rPr>
                <w:rFonts w:ascii="Arial" w:hAnsi="Arial" w:cs="Arial"/>
                <w:color w:val="5F0A7A"/>
              </w:rPr>
              <w:t xml:space="preserve">I </w:t>
            </w:r>
            <w:r w:rsidR="00B87B3F" w:rsidRPr="00E17078">
              <w:rPr>
                <w:rFonts w:ascii="Arial" w:hAnsi="Arial" w:cs="Arial"/>
                <w:color w:val="5F0A7A"/>
              </w:rPr>
              <w:t>earned</w:t>
            </w:r>
            <w:r w:rsidR="00E84F06" w:rsidRPr="00E17078">
              <w:rPr>
                <w:rFonts w:ascii="Arial" w:hAnsi="Arial" w:cs="Arial"/>
                <w:color w:val="5F0A7A"/>
              </w:rPr>
              <w:t xml:space="preserve"> my degree</w:t>
            </w:r>
            <w:r w:rsidR="00E17078" w:rsidRPr="00E17078">
              <w:rPr>
                <w:rFonts w:ascii="Arial" w:hAnsi="Arial" w:cs="Arial"/>
                <w:color w:val="5F0A7A"/>
              </w:rPr>
              <w:t xml:space="preserve"> in Elementary Education</w:t>
            </w:r>
            <w:r w:rsidR="00E84F06" w:rsidRPr="00E17078">
              <w:rPr>
                <w:rFonts w:ascii="Arial" w:hAnsi="Arial" w:cs="Arial"/>
                <w:color w:val="5F0A7A"/>
              </w:rPr>
              <w:t xml:space="preserve"> </w:t>
            </w:r>
            <w:r w:rsidR="00B87B3F" w:rsidRPr="00E17078">
              <w:rPr>
                <w:rFonts w:ascii="Arial" w:hAnsi="Arial" w:cs="Arial"/>
                <w:color w:val="5F0A7A"/>
              </w:rPr>
              <w:t>from</w:t>
            </w:r>
            <w:r w:rsidR="005F752B" w:rsidRPr="00E17078">
              <w:rPr>
                <w:rFonts w:ascii="Arial" w:hAnsi="Arial" w:cs="Arial"/>
                <w:color w:val="5F0A7A"/>
              </w:rPr>
              <w:t xml:space="preserve"> Indiana University of Pennsylvania</w:t>
            </w:r>
            <w:r w:rsidR="00E17078" w:rsidRPr="00E17078">
              <w:rPr>
                <w:rFonts w:ascii="Arial" w:hAnsi="Arial" w:cs="Arial"/>
                <w:color w:val="5F0A7A"/>
              </w:rPr>
              <w:t>,</w:t>
            </w:r>
            <w:r w:rsidR="005F752B" w:rsidRPr="00E17078">
              <w:rPr>
                <w:rFonts w:ascii="Arial" w:hAnsi="Arial" w:cs="Arial"/>
                <w:color w:val="5F0A7A"/>
              </w:rPr>
              <w:t xml:space="preserve"> and </w:t>
            </w:r>
            <w:r w:rsidR="000F1ED5">
              <w:rPr>
                <w:rFonts w:ascii="Arial" w:hAnsi="Arial" w:cs="Arial"/>
                <w:color w:val="5F0A7A"/>
              </w:rPr>
              <w:t xml:space="preserve">I </w:t>
            </w:r>
            <w:r w:rsidR="005F752B" w:rsidRPr="00E17078">
              <w:rPr>
                <w:rFonts w:ascii="Arial" w:hAnsi="Arial" w:cs="Arial"/>
                <w:color w:val="5F0A7A"/>
              </w:rPr>
              <w:t>am currently working toward my master’s degree in language and literacy</w:t>
            </w:r>
            <w:r w:rsidR="00E84F06" w:rsidRPr="00E17078">
              <w:rPr>
                <w:rFonts w:ascii="Arial" w:hAnsi="Arial" w:cs="Arial"/>
                <w:color w:val="5F0A7A"/>
              </w:rPr>
              <w:t xml:space="preserve"> </w:t>
            </w:r>
            <w:r w:rsidR="005F752B" w:rsidRPr="00E17078">
              <w:rPr>
                <w:rFonts w:ascii="Arial" w:hAnsi="Arial" w:cs="Arial"/>
                <w:color w:val="5F0A7A"/>
              </w:rPr>
              <w:t xml:space="preserve">at </w:t>
            </w:r>
            <w:r w:rsidR="00E84F06" w:rsidRPr="00E17078">
              <w:rPr>
                <w:rFonts w:ascii="Arial" w:hAnsi="Arial" w:cs="Arial"/>
                <w:color w:val="5F0A7A"/>
              </w:rPr>
              <w:t>Millers</w:t>
            </w:r>
            <w:r w:rsidR="00E14625" w:rsidRPr="00E17078">
              <w:rPr>
                <w:rFonts w:ascii="Arial" w:hAnsi="Arial" w:cs="Arial"/>
                <w:color w:val="5F0A7A"/>
              </w:rPr>
              <w:t>ville University</w:t>
            </w:r>
            <w:r w:rsidR="005F752B" w:rsidRPr="00E17078">
              <w:rPr>
                <w:rFonts w:ascii="Arial" w:hAnsi="Arial" w:cs="Arial"/>
                <w:color w:val="5F0A7A"/>
              </w:rPr>
              <w:t>.  I LOVE learning</w:t>
            </w:r>
            <w:r w:rsidR="000F1ED5">
              <w:rPr>
                <w:rFonts w:ascii="Arial" w:hAnsi="Arial" w:cs="Arial"/>
                <w:color w:val="5F0A7A"/>
              </w:rPr>
              <w:t xml:space="preserve"> and my goal is to teach the kids to be life-long learners too</w:t>
            </w:r>
            <w:r w:rsidR="005F752B" w:rsidRPr="00E17078">
              <w:rPr>
                <w:rFonts w:ascii="Arial" w:hAnsi="Arial" w:cs="Arial"/>
                <w:color w:val="5F0A7A"/>
              </w:rPr>
              <w:t>!</w:t>
            </w:r>
          </w:p>
          <w:p w:rsidR="0080421E" w:rsidRPr="00E17078" w:rsidRDefault="0080421E" w:rsidP="00C16835">
            <w:pPr>
              <w:rPr>
                <w:rFonts w:ascii="Arial" w:hAnsi="Arial" w:cs="Arial"/>
                <w:color w:val="5F0A7A"/>
              </w:rPr>
            </w:pPr>
            <w:r w:rsidRPr="00E17078">
              <w:rPr>
                <w:rFonts w:ascii="Arial" w:hAnsi="Arial" w:cs="Arial"/>
                <w:color w:val="5F0A7A"/>
              </w:rPr>
              <w:t xml:space="preserve">   </w:t>
            </w:r>
            <w:r w:rsidR="005F752B" w:rsidRPr="00E17078">
              <w:rPr>
                <w:rFonts w:ascii="Arial" w:hAnsi="Arial" w:cs="Arial"/>
                <w:color w:val="5F0A7A"/>
              </w:rPr>
              <w:t xml:space="preserve">I was raised in Erie, PA by my loving grandparents.  We spent a lot of time lakeside, boating or just relaxing and enjoying the beach.  I moved to Lancaster with my husband after college.  </w:t>
            </w:r>
            <w:r w:rsidR="0005653D" w:rsidRPr="00E17078">
              <w:rPr>
                <w:rFonts w:ascii="Arial" w:hAnsi="Arial" w:cs="Arial"/>
                <w:color w:val="5F0A7A"/>
              </w:rPr>
              <w:t xml:space="preserve">I live </w:t>
            </w:r>
            <w:r w:rsidR="00C16835" w:rsidRPr="00E17078">
              <w:rPr>
                <w:rFonts w:ascii="Arial" w:hAnsi="Arial" w:cs="Arial"/>
                <w:color w:val="5F0A7A"/>
              </w:rPr>
              <w:t>with my husband</w:t>
            </w:r>
            <w:r w:rsidR="005F752B" w:rsidRPr="00E17078">
              <w:rPr>
                <w:rFonts w:ascii="Arial" w:hAnsi="Arial" w:cs="Arial"/>
                <w:color w:val="5F0A7A"/>
              </w:rPr>
              <w:t>,</w:t>
            </w:r>
            <w:r w:rsidR="00C16835" w:rsidRPr="00E17078">
              <w:rPr>
                <w:rFonts w:ascii="Arial" w:hAnsi="Arial" w:cs="Arial"/>
                <w:color w:val="5F0A7A"/>
              </w:rPr>
              <w:t xml:space="preserve"> Mr. </w:t>
            </w:r>
            <w:r w:rsidR="005F752B" w:rsidRPr="00E17078">
              <w:rPr>
                <w:rFonts w:ascii="Arial" w:hAnsi="Arial" w:cs="Arial"/>
                <w:color w:val="5F0A7A"/>
              </w:rPr>
              <w:t>Davis,</w:t>
            </w:r>
            <w:r w:rsidR="00B87B3F" w:rsidRPr="00E17078">
              <w:rPr>
                <w:rFonts w:ascii="Arial" w:hAnsi="Arial" w:cs="Arial"/>
                <w:color w:val="5F0A7A"/>
              </w:rPr>
              <w:t xml:space="preserve"> our two </w:t>
            </w:r>
            <w:r w:rsidR="005F752B" w:rsidRPr="00E17078">
              <w:rPr>
                <w:rFonts w:ascii="Arial" w:hAnsi="Arial" w:cs="Arial"/>
                <w:color w:val="5F0A7A"/>
              </w:rPr>
              <w:t>cats</w:t>
            </w:r>
            <w:r w:rsidR="00B87B3F" w:rsidRPr="00E17078">
              <w:rPr>
                <w:rFonts w:ascii="Arial" w:hAnsi="Arial" w:cs="Arial"/>
                <w:color w:val="5F0A7A"/>
              </w:rPr>
              <w:t xml:space="preserve">, </w:t>
            </w:r>
            <w:proofErr w:type="spellStart"/>
            <w:r w:rsidR="005F752B" w:rsidRPr="00E17078">
              <w:rPr>
                <w:rFonts w:ascii="Arial" w:hAnsi="Arial" w:cs="Arial"/>
                <w:color w:val="5F0A7A"/>
              </w:rPr>
              <w:t>Meerkat</w:t>
            </w:r>
            <w:proofErr w:type="spellEnd"/>
            <w:r w:rsidR="005F752B" w:rsidRPr="00E17078">
              <w:rPr>
                <w:rFonts w:ascii="Arial" w:hAnsi="Arial" w:cs="Arial"/>
                <w:color w:val="5F0A7A"/>
              </w:rPr>
              <w:t xml:space="preserve"> and Clark, and our fun-loving dog, Bandit.  </w:t>
            </w:r>
            <w:r w:rsidR="00E17078" w:rsidRPr="00E17078">
              <w:rPr>
                <w:rFonts w:ascii="Arial" w:hAnsi="Arial" w:cs="Arial"/>
                <w:color w:val="5F0A7A"/>
              </w:rPr>
              <w:t>In the summertime I can usually be found running with Bandit or with my nose in a book!  My husband and I</w:t>
            </w:r>
            <w:r w:rsidR="005F752B" w:rsidRPr="00E17078">
              <w:rPr>
                <w:rFonts w:ascii="Arial" w:hAnsi="Arial" w:cs="Arial"/>
                <w:color w:val="5F0A7A"/>
              </w:rPr>
              <w:t xml:space="preserve"> love being outdoors with family and friends, canoeing on the Conestoga River or cooking s’mores over a campfire!  </w:t>
            </w:r>
            <w:r w:rsidR="00486F9F" w:rsidRPr="00E17078">
              <w:rPr>
                <w:rFonts w:ascii="Arial" w:hAnsi="Arial" w:cs="Arial"/>
                <w:color w:val="5F0A7A"/>
              </w:rPr>
              <w:t xml:space="preserve">We love spending time with our family and friends!  </w:t>
            </w:r>
          </w:p>
          <w:p w:rsidR="00B96891" w:rsidRDefault="0080421E" w:rsidP="00C16835">
            <w:pPr>
              <w:rPr>
                <w:rFonts w:ascii="Arial" w:hAnsi="Arial" w:cs="Arial"/>
                <w:color w:val="5F0A7A"/>
                <w:sz w:val="22"/>
                <w:szCs w:val="22"/>
              </w:rPr>
            </w:pPr>
            <w:r w:rsidRPr="00E17078">
              <w:rPr>
                <w:rFonts w:ascii="Arial" w:hAnsi="Arial" w:cs="Arial"/>
                <w:color w:val="5F0A7A"/>
              </w:rPr>
              <w:t xml:space="preserve">   </w:t>
            </w:r>
            <w:r w:rsidR="001656A0" w:rsidRPr="00E17078">
              <w:rPr>
                <w:rFonts w:ascii="Arial" w:hAnsi="Arial" w:cs="Arial"/>
                <w:color w:val="5F0A7A"/>
              </w:rPr>
              <w:t xml:space="preserve">I </w:t>
            </w:r>
            <w:r w:rsidR="00486F9F" w:rsidRPr="00E17078">
              <w:rPr>
                <w:rFonts w:ascii="Arial" w:hAnsi="Arial" w:cs="Arial"/>
                <w:color w:val="5F0A7A"/>
              </w:rPr>
              <w:t>am exci</w:t>
            </w:r>
            <w:r w:rsidR="00840611">
              <w:rPr>
                <w:rFonts w:ascii="Arial" w:hAnsi="Arial" w:cs="Arial"/>
                <w:color w:val="5F0A7A"/>
              </w:rPr>
              <w:t xml:space="preserve">ted to see all my new first graders on the first day of school, </w:t>
            </w:r>
            <w:r w:rsidR="00486F9F" w:rsidRPr="00E17078">
              <w:rPr>
                <w:rFonts w:ascii="Arial" w:hAnsi="Arial" w:cs="Arial"/>
                <w:color w:val="5F0A7A"/>
              </w:rPr>
              <w:t>Thursday</w:t>
            </w:r>
            <w:r w:rsidR="00486F9F">
              <w:rPr>
                <w:rFonts w:ascii="Arial" w:hAnsi="Arial" w:cs="Arial"/>
                <w:color w:val="5F0A7A"/>
                <w:sz w:val="22"/>
                <w:szCs w:val="22"/>
              </w:rPr>
              <w:t>, August 2</w:t>
            </w:r>
            <w:r w:rsidR="00280DF3">
              <w:rPr>
                <w:rFonts w:ascii="Arial" w:hAnsi="Arial" w:cs="Arial"/>
                <w:color w:val="5F0A7A"/>
                <w:sz w:val="22"/>
                <w:szCs w:val="22"/>
              </w:rPr>
              <w:t>1</w:t>
            </w:r>
            <w:r w:rsidR="00280DF3" w:rsidRPr="00280DF3">
              <w:rPr>
                <w:rFonts w:ascii="Arial" w:hAnsi="Arial" w:cs="Arial"/>
                <w:color w:val="5F0A7A"/>
                <w:sz w:val="22"/>
                <w:szCs w:val="22"/>
                <w:vertAlign w:val="superscript"/>
              </w:rPr>
              <w:t>st</w:t>
            </w:r>
            <w:r w:rsidR="00486F9F">
              <w:rPr>
                <w:rFonts w:ascii="Arial" w:hAnsi="Arial" w:cs="Arial"/>
                <w:color w:val="5F0A7A"/>
                <w:sz w:val="22"/>
                <w:szCs w:val="22"/>
              </w:rPr>
              <w:t>!</w:t>
            </w:r>
            <w:r w:rsidR="00840611">
              <w:rPr>
                <w:rFonts w:ascii="Arial" w:hAnsi="Arial" w:cs="Arial"/>
                <w:color w:val="5F0A7A"/>
                <w:sz w:val="22"/>
                <w:szCs w:val="22"/>
              </w:rPr>
              <w:t xml:space="preserve"> </w:t>
            </w:r>
            <w:r w:rsidR="00840611" w:rsidRPr="00840611">
              <w:rPr>
                <w:rFonts w:ascii="Arial" w:hAnsi="Arial" w:cs="Arial"/>
                <w:color w:val="5F0A7A"/>
                <w:sz w:val="22"/>
                <w:szCs w:val="22"/>
              </w:rPr>
              <w:sym w:font="Wingdings" w:char="F04A"/>
            </w:r>
          </w:p>
          <w:p w:rsidR="00E14625" w:rsidRPr="0005653D" w:rsidRDefault="001656A0" w:rsidP="00C16835">
            <w:pPr>
              <w:rPr>
                <w:rFonts w:ascii="Arial" w:hAnsi="Arial" w:cs="Arial"/>
                <w:color w:val="5F0A7A"/>
                <w:sz w:val="22"/>
                <w:szCs w:val="22"/>
              </w:rPr>
            </w:pPr>
            <w:r w:rsidRPr="0005653D">
              <w:rPr>
                <w:rFonts w:ascii="Arial" w:hAnsi="Arial" w:cs="Arial"/>
                <w:color w:val="5F0A7A"/>
                <w:sz w:val="22"/>
                <w:szCs w:val="22"/>
              </w:rPr>
              <w:t>Love</w:t>
            </w:r>
            <w:r w:rsidR="00E14625" w:rsidRPr="0005653D">
              <w:rPr>
                <w:rFonts w:ascii="Arial" w:hAnsi="Arial" w:cs="Arial"/>
                <w:color w:val="5F0A7A"/>
                <w:sz w:val="22"/>
                <w:szCs w:val="22"/>
              </w:rPr>
              <w:t>,</w:t>
            </w:r>
            <w:r w:rsidR="00231479" w:rsidRPr="0005653D">
              <w:rPr>
                <w:rFonts w:ascii="Arial" w:hAnsi="Arial" w:cs="Arial"/>
                <w:color w:val="5F0A7A"/>
                <w:sz w:val="22"/>
                <w:szCs w:val="22"/>
              </w:rPr>
              <w:t xml:space="preserve"> Mrs. </w:t>
            </w:r>
            <w:r w:rsidR="00E17078">
              <w:rPr>
                <w:rFonts w:ascii="Arial" w:hAnsi="Arial" w:cs="Arial"/>
                <w:color w:val="5F0A7A"/>
                <w:sz w:val="22"/>
                <w:szCs w:val="22"/>
              </w:rPr>
              <w:t>Davis</w:t>
            </w:r>
          </w:p>
          <w:p w:rsidR="001656A0" w:rsidRDefault="001656A0" w:rsidP="00C16835"/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24"/>
            </w:tblGrid>
            <w:tr w:rsidR="00F12621">
              <w:trPr>
                <w:trHeight w:hRule="exact" w:val="7920"/>
              </w:trPr>
              <w:tc>
                <w:tcPr>
                  <w:tcW w:w="5000" w:type="pct"/>
                </w:tcPr>
                <w:p w:rsidR="00F12621" w:rsidRDefault="00F12621" w:rsidP="00C16835"/>
              </w:tc>
            </w:tr>
            <w:tr w:rsidR="00F12621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15"/>
                    <w:gridCol w:w="268"/>
                    <w:gridCol w:w="2341"/>
                  </w:tblGrid>
                  <w:tr w:rsidR="00F12621">
                    <w:sdt>
                      <w:sdtPr>
                        <w:alias w:val="Logo"/>
                        <w:tag w:val="Log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582" w:type="pct"/>
                            <w:vAlign w:val="center"/>
                          </w:tcPr>
                          <w:p w:rsidR="00F12621" w:rsidRDefault="001656A0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2A7468A" wp14:editId="0649E6FD">
                                  <wp:extent cx="758613" cy="365760"/>
                                  <wp:effectExtent l="0" t="0" r="3810" b="0"/>
                                  <wp:docPr id="1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613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350" w:type="pct"/>
                      </w:tcPr>
                      <w:p w:rsidR="00F12621" w:rsidRDefault="00F12621"/>
                    </w:tc>
                    <w:tc>
                      <w:tcPr>
                        <w:tcW w:w="3050" w:type="pct"/>
                      </w:tcPr>
                      <w:sdt>
                        <w:sdtPr>
                          <w:alias w:val="Company"/>
                          <w:tag w:val=""/>
                          <w:id w:val="1621798997"/>
                          <w:placeholder>
                            <w:docPart w:val="37A5BDD1685B44F1A963E0406CEDA0D5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F12621" w:rsidRDefault="00E84F06">
                            <w:pPr>
                              <w:pStyle w:val="Company"/>
                            </w:pPr>
                            <w:r>
                              <w:t>Welcome to first grade!</w:t>
                            </w:r>
                          </w:p>
                        </w:sdtContent>
                      </w:sdt>
                      <w:sdt>
                        <w:sdtPr>
                          <w:id w:val="-2129077538"/>
                          <w:placeholder>
                            <w:docPart w:val="50E31C027CC54C78837ECCBB6323F6DB"/>
                          </w:placeholder>
                          <w:temporary/>
                          <w:showingPlcHdr/>
                          <w15:appearance w15:val="hidden"/>
                          <w:text w:multiLine="1"/>
                        </w:sdtPr>
                        <w:sdtEndPr/>
                        <w:sdtContent>
                          <w:p w:rsidR="00F12621" w:rsidRDefault="001656A0">
                            <w:pPr>
                              <w:pStyle w:val="Footer"/>
                            </w:pPr>
                            <w:r>
                              <w:t>[Address]</w:t>
                            </w:r>
                            <w:r>
                              <w:br/>
                              <w:t>[City, ST  ZIP Code]</w:t>
                            </w:r>
                          </w:p>
                        </w:sdtContent>
                      </w:sdt>
                    </w:tc>
                  </w:tr>
                </w:tbl>
                <w:p w:rsidR="00F12621" w:rsidRDefault="00F12621"/>
              </w:tc>
            </w:tr>
          </w:tbl>
          <w:p w:rsidR="00F12621" w:rsidRDefault="00F12621"/>
        </w:tc>
        <w:tc>
          <w:tcPr>
            <w:tcW w:w="739" w:type="dxa"/>
          </w:tcPr>
          <w:p w:rsidR="00F12621" w:rsidRDefault="00F12621"/>
          <w:p w:rsidR="0005653D" w:rsidRDefault="0005653D"/>
        </w:tc>
        <w:tc>
          <w:tcPr>
            <w:tcW w:w="161" w:type="dxa"/>
          </w:tcPr>
          <w:p w:rsidR="00F12621" w:rsidRDefault="00F12621"/>
        </w:tc>
        <w:tc>
          <w:tcPr>
            <w:tcW w:w="3851" w:type="dxa"/>
          </w:tcPr>
          <w:p w:rsidR="00055FBF" w:rsidRPr="001E54F6" w:rsidRDefault="0066437B" w:rsidP="00055FBF">
            <w:pPr>
              <w:pStyle w:val="Subtitle"/>
              <w:ind w:left="0"/>
              <w:rPr>
                <w:i w:val="0"/>
                <w:color w:val="FF0000"/>
              </w:rPr>
            </w:pPr>
            <w:r w:rsidRPr="001E54F6">
              <w:rPr>
                <w:i w:val="0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2227F9A6" wp14:editId="72A10C8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5524500</wp:posOffset>
                      </wp:positionV>
                      <wp:extent cx="2383155" cy="1356360"/>
                      <wp:effectExtent l="0" t="0" r="0" b="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15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4C6C" w:rsidRPr="0066437B" w:rsidRDefault="00C94C6C" w:rsidP="00C94C6C">
                                  <w:r w:rsidRPr="0066437B">
                                    <w:t>Parents!</w:t>
                                  </w:r>
                                  <w:r w:rsidR="000E7CEA">
                                    <w:t xml:space="preserve"> Please send me your e-mail to my e-mail address listed above. I will send y</w:t>
                                  </w:r>
                                  <w:r w:rsidR="005F752B">
                                    <w:t xml:space="preserve">ou an invite link to my </w:t>
                                  </w:r>
                                  <w:proofErr w:type="spellStart"/>
                                  <w:r w:rsidR="005F752B">
                                    <w:t>ClassDojo</w:t>
                                  </w:r>
                                  <w:proofErr w:type="spellEnd"/>
                                  <w:r w:rsidR="001E54F6">
                                    <w:t xml:space="preserve"> page</w:t>
                                  </w:r>
                                  <w:r w:rsidR="000E7CEA">
                                    <w:t xml:space="preserve">. This is how I </w:t>
                                  </w:r>
                                  <w:r w:rsidR="005F752B">
                                    <w:t xml:space="preserve">plan to </w:t>
                                  </w:r>
                                  <w:r w:rsidR="000E7CEA">
                                    <w:t>communicate</w:t>
                                  </w:r>
                                  <w:r w:rsidR="005F752B">
                                    <w:t xml:space="preserve"> important messages, </w:t>
                                  </w:r>
                                  <w:r w:rsidR="00E17078">
                                    <w:t xml:space="preserve">daily </w:t>
                                  </w:r>
                                  <w:r w:rsidR="005F752B">
                                    <w:t>behavior, and class updates/pictures</w:t>
                                  </w:r>
                                  <w:r w:rsidR="000E7CEA">
                                    <w:t xml:space="preserve"> through</w:t>
                                  </w:r>
                                  <w:r w:rsidR="001E54F6">
                                    <w:t>out</w:t>
                                  </w:r>
                                  <w:r w:rsidR="000E7CEA">
                                    <w:t xml:space="preserve"> the school year. </w:t>
                                  </w:r>
                                  <w:r w:rsidR="0066437B" w:rsidRPr="0066437B">
                                    <w:sym w:font="Wingdings" w:char="F04A"/>
                                  </w:r>
                                  <w:r w:rsidR="0066437B" w:rsidRPr="0066437B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7F9A6" id="_x0000_s1029" type="#_x0000_t202" style="position:absolute;margin-left:.15pt;margin-top:435pt;width:187.65pt;height:106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" fillcolor="#c1df87 [1940]" stroked="f">
                      <v:textbox>
                        <w:txbxContent>
                          <w:p w:rsidR="00C94C6C" w:rsidRPr="0066437B" w:rsidRDefault="00C94C6C" w:rsidP="00C94C6C">
                            <w:r w:rsidRPr="0066437B">
                              <w:t>Parents!</w:t>
                            </w:r>
                            <w:r w:rsidR="000E7CEA">
                              <w:t xml:space="preserve"> Please send me your e-mail to my e-mail address listed above. I will send y</w:t>
                            </w:r>
                            <w:r w:rsidR="005F752B">
                              <w:t xml:space="preserve">ou an invite link to my </w:t>
                            </w:r>
                            <w:proofErr w:type="spellStart"/>
                            <w:r w:rsidR="005F752B">
                              <w:t>ClassDojo</w:t>
                            </w:r>
                            <w:proofErr w:type="spellEnd"/>
                            <w:r w:rsidR="001E54F6">
                              <w:t xml:space="preserve"> page</w:t>
                            </w:r>
                            <w:r w:rsidR="000E7CEA">
                              <w:t xml:space="preserve">. This is how I </w:t>
                            </w:r>
                            <w:r w:rsidR="005F752B">
                              <w:t xml:space="preserve">plan to </w:t>
                            </w:r>
                            <w:r w:rsidR="000E7CEA">
                              <w:t>communicate</w:t>
                            </w:r>
                            <w:r w:rsidR="005F752B">
                              <w:t xml:space="preserve"> important messages, </w:t>
                            </w:r>
                            <w:r w:rsidR="00E17078">
                              <w:t xml:space="preserve">daily </w:t>
                            </w:r>
                            <w:r w:rsidR="005F752B">
                              <w:t>behavior, and class updates/pictures</w:t>
                            </w:r>
                            <w:r w:rsidR="000E7CEA">
                              <w:t xml:space="preserve"> through</w:t>
                            </w:r>
                            <w:r w:rsidR="001E54F6">
                              <w:t>out</w:t>
                            </w:r>
                            <w:r w:rsidR="000E7CEA">
                              <w:t xml:space="preserve"> the school year. </w:t>
                            </w:r>
                            <w:r w:rsidR="0066437B" w:rsidRPr="0066437B">
                              <w:sym w:font="Wingdings" w:char="F04A"/>
                            </w:r>
                            <w:r w:rsidR="0066437B" w:rsidRPr="0066437B"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2705B" w:rsidRPr="001E54F6">
              <w:rPr>
                <w:i w:val="0"/>
                <w:noProof/>
                <w:lang w:eastAsia="en-US"/>
              </w:rPr>
              <w:t xml:space="preserve"> </w:t>
            </w:r>
            <w:r w:rsidR="00C94C6C" w:rsidRPr="001E54F6">
              <w:rPr>
                <w:i w:val="0"/>
                <w:noProof/>
                <w:lang w:eastAsia="en-US"/>
              </w:rPr>
              <w:t xml:space="preserve"> </w:t>
            </w:r>
          </w:p>
          <w:p w:rsidR="0092705B" w:rsidRPr="001E54F6" w:rsidRDefault="00055FBF">
            <w:r w:rsidRPr="001E54F6">
              <w:rPr>
                <w:noProof/>
                <w:lang w:eastAsia="en-US"/>
              </w:rPr>
              <w:t xml:space="preserve"> </w:t>
            </w:r>
          </w:p>
          <w:p w:rsidR="00F12621" w:rsidRPr="001E54F6" w:rsidRDefault="00E32BDA" w:rsidP="0092705B">
            <w:r w:rsidRPr="001E54F6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73600" behindDoc="1" locked="0" layoutInCell="1" allowOverlap="1" wp14:anchorId="58D1433C" wp14:editId="6F0D3EAB">
                      <wp:simplePos x="0" y="0"/>
                      <wp:positionH relativeFrom="column">
                        <wp:posOffset>-188595</wp:posOffset>
                      </wp:positionH>
                      <wp:positionV relativeFrom="paragraph">
                        <wp:posOffset>1340485</wp:posOffset>
                      </wp:positionV>
                      <wp:extent cx="2865120" cy="3360420"/>
                      <wp:effectExtent l="0" t="0" r="11430" b="1143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5120" cy="3360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55FBF" w:rsidRPr="001E54F6" w:rsidRDefault="00055FBF" w:rsidP="00055FB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31521B" w:themeColor="accent2" w:themeShade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54F6">
                                    <w:rPr>
                                      <w:rFonts w:ascii="Comic Sans MS" w:hAnsi="Comic Sans MS"/>
                                      <w:color w:val="31521B" w:themeColor="accent2" w:themeShade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Mrs. </w:t>
                                  </w:r>
                                  <w:r w:rsidR="00E17078" w:rsidRPr="001E54F6">
                                    <w:rPr>
                                      <w:rFonts w:ascii="Comic Sans MS" w:hAnsi="Comic Sans MS"/>
                                      <w:color w:val="31521B" w:themeColor="accent2" w:themeShade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Davis</w:t>
                                  </w:r>
                                  <w:r w:rsidRPr="001E54F6">
                                    <w:rPr>
                                      <w:rFonts w:ascii="Comic Sans MS" w:hAnsi="Comic Sans MS"/>
                                      <w:color w:val="31521B" w:themeColor="accent2" w:themeShade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:rsidR="00055FBF" w:rsidRPr="001E54F6" w:rsidRDefault="00055FBF" w:rsidP="00055FB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54F6">
                                    <w:rPr>
                                      <w:rFonts w:ascii="Comic Sans MS" w:hAnsi="Comic Sans MS"/>
                                      <w:color w:val="00B05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First Grade</w:t>
                                  </w:r>
                                </w:p>
                                <w:p w:rsidR="00055FBF" w:rsidRPr="001E54F6" w:rsidRDefault="00055FBF" w:rsidP="00055FB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1E54F6">
                                    <w:rPr>
                                      <w:rFonts w:ascii="Comic Sans MS" w:hAnsi="Comic Sans MS"/>
                                      <w:color w:val="00B05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Martic</w:t>
                                  </w:r>
                                  <w:proofErr w:type="spellEnd"/>
                                  <w:r w:rsidRPr="001E54F6">
                                    <w:rPr>
                                      <w:rFonts w:ascii="Comic Sans MS" w:hAnsi="Comic Sans MS"/>
                                      <w:color w:val="00B05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Elementary</w:t>
                                  </w:r>
                                </w:p>
                                <w:p w:rsidR="00055FBF" w:rsidRPr="001E54F6" w:rsidRDefault="00750AB3" w:rsidP="00055FB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31521B" w:themeColor="accent2" w:themeShade="8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54F6">
                                    <w:rPr>
                                      <w:rFonts w:ascii="Comic Sans MS" w:hAnsi="Comic Sans MS"/>
                                      <w:color w:val="31521B" w:themeColor="accent2" w:themeShade="8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284-4128 (</w:t>
                                  </w:r>
                                  <w:r w:rsidR="005F752B" w:rsidRPr="001E54F6">
                                    <w:rPr>
                                      <w:rFonts w:ascii="Comic Sans MS" w:hAnsi="Comic Sans MS"/>
                                      <w:color w:val="31521B" w:themeColor="accent2" w:themeShade="8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3413</w:t>
                                  </w:r>
                                  <w:r w:rsidR="00055FBF" w:rsidRPr="001E54F6">
                                    <w:rPr>
                                      <w:rFonts w:ascii="Comic Sans MS" w:hAnsi="Comic Sans MS"/>
                                      <w:color w:val="31521B" w:themeColor="accent2" w:themeShade="8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  <w:p w:rsidR="00A23F09" w:rsidRPr="001E54F6" w:rsidRDefault="00A23F09" w:rsidP="00055FB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54F6">
                                    <w:rPr>
                                      <w:rFonts w:ascii="Comic Sans MS" w:hAnsi="Comic Sans MS"/>
                                      <w:color w:val="00B05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http://blogs.pennmanor.net/adavis</w:t>
                                  </w:r>
                                </w:p>
                                <w:p w:rsidR="00055FBF" w:rsidRPr="001E54F6" w:rsidRDefault="00750AB3" w:rsidP="00055FB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4D671B" w:themeColor="accent1" w:themeShade="80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E54F6">
                                    <w:rPr>
                                      <w:rFonts w:ascii="Comic Sans MS" w:hAnsi="Comic Sans MS"/>
                                      <w:color w:val="4D671B" w:themeColor="accent1" w:themeShade="80"/>
                                      <w:sz w:val="24"/>
                                      <w:szCs w:val="24"/>
                                    </w:rPr>
                                    <w:t xml:space="preserve">Email: </w:t>
                                  </w:r>
                                  <w:hyperlink r:id="rId11" w:history="1">
                                    <w:r w:rsidR="005F752B" w:rsidRPr="001E54F6">
                                      <w:rPr>
                                        <w:rStyle w:val="Hyperlink"/>
                                        <w:rFonts w:ascii="Comic Sans MS" w:hAnsi="Comic Sans MS"/>
                                        <w:color w:val="4D671B" w:themeColor="accent1" w:themeShade="80"/>
                                        <w:sz w:val="24"/>
                                        <w:szCs w:val="2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amanda.davis@pennmanor.net</w:t>
                                    </w:r>
                                  </w:hyperlink>
                                </w:p>
                                <w:p w:rsidR="00055FBF" w:rsidRPr="00055FBF" w:rsidRDefault="00055FBF">
                                  <w:pP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1433C" id="_x0000_s1030" type="#_x0000_t202" style="position:absolute;margin-left:-14.85pt;margin-top:105.55pt;width:225.6pt;height:264.6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" fillcolor="#f2f8e6 [1945]" strokecolor="black [3213]" strokeweight="1.5pt">
                      <v:textbox>
                        <w:txbxContent>
                          <w:p w:rsidR="00055FBF" w:rsidRPr="001E54F6" w:rsidRDefault="00055FBF" w:rsidP="00055FBF">
                            <w:pPr>
                              <w:jc w:val="center"/>
                              <w:rPr>
                                <w:rFonts w:ascii="Comic Sans MS" w:hAnsi="Comic Sans MS"/>
                                <w:color w:val="31521B" w:themeColor="accent2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4F6">
                              <w:rPr>
                                <w:rFonts w:ascii="Comic Sans MS" w:hAnsi="Comic Sans MS"/>
                                <w:color w:val="31521B" w:themeColor="accent2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Mrs. </w:t>
                            </w:r>
                            <w:r w:rsidR="00E17078" w:rsidRPr="001E54F6">
                              <w:rPr>
                                <w:rFonts w:ascii="Comic Sans MS" w:hAnsi="Comic Sans MS"/>
                                <w:color w:val="31521B" w:themeColor="accent2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Davis</w:t>
                            </w:r>
                            <w:r w:rsidRPr="001E54F6">
                              <w:rPr>
                                <w:rFonts w:ascii="Comic Sans MS" w:hAnsi="Comic Sans MS"/>
                                <w:color w:val="31521B" w:themeColor="accent2" w:themeShade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55FBF" w:rsidRPr="001E54F6" w:rsidRDefault="00055FBF" w:rsidP="00055FBF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4F6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First Grade</w:t>
                            </w:r>
                          </w:p>
                          <w:p w:rsidR="00055FBF" w:rsidRPr="001E54F6" w:rsidRDefault="00055FBF" w:rsidP="00055FBF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E54F6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Martic</w:t>
                            </w:r>
                            <w:proofErr w:type="spellEnd"/>
                            <w:r w:rsidRPr="001E54F6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Elementary</w:t>
                            </w:r>
                          </w:p>
                          <w:p w:rsidR="00055FBF" w:rsidRPr="001E54F6" w:rsidRDefault="00750AB3" w:rsidP="00055FBF">
                            <w:pPr>
                              <w:jc w:val="center"/>
                              <w:rPr>
                                <w:rFonts w:ascii="Comic Sans MS" w:hAnsi="Comic Sans MS"/>
                                <w:color w:val="31521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4F6">
                              <w:rPr>
                                <w:rFonts w:ascii="Comic Sans MS" w:hAnsi="Comic Sans MS"/>
                                <w:color w:val="31521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284-4128 (</w:t>
                            </w:r>
                            <w:r w:rsidR="005F752B" w:rsidRPr="001E54F6">
                              <w:rPr>
                                <w:rFonts w:ascii="Comic Sans MS" w:hAnsi="Comic Sans MS"/>
                                <w:color w:val="31521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3413</w:t>
                            </w:r>
                            <w:r w:rsidR="00055FBF" w:rsidRPr="001E54F6">
                              <w:rPr>
                                <w:rFonts w:ascii="Comic Sans MS" w:hAnsi="Comic Sans MS"/>
                                <w:color w:val="31521B" w:themeColor="accent2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A23F09" w:rsidRPr="001E54F6" w:rsidRDefault="00A23F09" w:rsidP="00055FBF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4F6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http://blogs.pennmanor.net/adavis</w:t>
                            </w:r>
                          </w:p>
                          <w:p w:rsidR="00055FBF" w:rsidRPr="001E54F6" w:rsidRDefault="00750AB3" w:rsidP="00055FBF">
                            <w:pPr>
                              <w:jc w:val="center"/>
                              <w:rPr>
                                <w:rFonts w:ascii="Comic Sans MS" w:hAnsi="Comic Sans MS"/>
                                <w:color w:val="4D671B" w:themeColor="accent1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54F6">
                              <w:rPr>
                                <w:rFonts w:ascii="Comic Sans MS" w:hAnsi="Comic Sans MS"/>
                                <w:color w:val="4D671B" w:themeColor="accent1" w:themeShade="80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12" w:history="1">
                              <w:r w:rsidR="005F752B" w:rsidRPr="001E54F6">
                                <w:rPr>
                                  <w:rStyle w:val="Hyperlink"/>
                                  <w:rFonts w:ascii="Comic Sans MS" w:hAnsi="Comic Sans MS"/>
                                  <w:color w:val="4D671B" w:themeColor="accent1" w:themeShade="8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amanda.davis@pennmanor.net</w:t>
                              </w:r>
                            </w:hyperlink>
                          </w:p>
                          <w:p w:rsidR="00055FBF" w:rsidRPr="00055FBF" w:rsidRDefault="00055FBF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12621" w:rsidRDefault="008C11EC">
      <w:pPr>
        <w:pStyle w:val="NoSpacing"/>
      </w:pPr>
      <w:r>
        <w:rPr>
          <w:noProof/>
          <w:lang w:eastAsia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-7086600</wp:posOffset>
            </wp:positionV>
            <wp:extent cx="1992180" cy="2133600"/>
            <wp:effectExtent l="0" t="0" r="8255" b="0"/>
            <wp:wrapNone/>
            <wp:docPr id="17" name="Picture 17" descr="Image result for welcome first graders fr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elcome first graders fro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16667" r="7200" b="6221"/>
                    <a:stretch/>
                  </pic:blipFill>
                  <pic:spPr bwMode="auto">
                    <a:xfrm>
                      <a:off x="0" y="0"/>
                      <a:ext cx="19921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Layout"/>
        <w:tblW w:w="14564" w:type="dxa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84"/>
        <w:gridCol w:w="721"/>
        <w:gridCol w:w="721"/>
        <w:gridCol w:w="3887"/>
        <w:gridCol w:w="728"/>
        <w:gridCol w:w="728"/>
        <w:gridCol w:w="3895"/>
      </w:tblGrid>
      <w:tr w:rsidR="00F12621" w:rsidTr="00C94C6C">
        <w:trPr>
          <w:trHeight w:hRule="exact" w:val="10956"/>
          <w:jc w:val="center"/>
        </w:trPr>
        <w:tc>
          <w:tcPr>
            <w:tcW w:w="3884" w:type="dxa"/>
          </w:tcPr>
          <w:p w:rsidR="00603949" w:rsidRDefault="0005653D" w:rsidP="0005653D">
            <w:pPr>
              <w:pStyle w:val="Heading1"/>
              <w:rPr>
                <w:rStyle w:val="Heading1Char"/>
                <w:b/>
                <w:bCs/>
              </w:rPr>
            </w:pPr>
            <w:r>
              <w:rPr>
                <w:noProof/>
                <w:lang w:eastAsia="en-US"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95250</wp:posOffset>
                  </wp:positionV>
                  <wp:extent cx="1219200" cy="1149985"/>
                  <wp:effectExtent l="0" t="0" r="0" b="0"/>
                  <wp:wrapTight wrapText="bothSides">
                    <wp:wrapPolygon edited="0">
                      <wp:start x="0" y="0"/>
                      <wp:lineTo x="0" y="21111"/>
                      <wp:lineTo x="21263" y="21111"/>
                      <wp:lineTo x="21263" y="0"/>
                      <wp:lineTo x="0" y="0"/>
                    </wp:wrapPolygon>
                  </wp:wrapTight>
                  <wp:docPr id="24578" name="Picture 24578" descr="http://dbast.edublogs.org/files/2012/09/reading-clipart-1tak3u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dbast.edublogs.org/files/2012/09/reading-clipart-1tak3u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Heading1Char"/>
                <w:b/>
                <w:bCs/>
              </w:rPr>
              <w:t xml:space="preserve"> </w:t>
            </w:r>
          </w:p>
          <w:p w:rsidR="00603949" w:rsidRDefault="00603949" w:rsidP="0005653D">
            <w:pPr>
              <w:pStyle w:val="Heading1"/>
              <w:rPr>
                <w:rStyle w:val="Heading1Char"/>
                <w:b/>
                <w:bCs/>
              </w:rPr>
            </w:pPr>
          </w:p>
          <w:p w:rsidR="00603949" w:rsidRDefault="00603949" w:rsidP="0005653D">
            <w:pPr>
              <w:pStyle w:val="Heading1"/>
              <w:rPr>
                <w:rStyle w:val="Heading1Char"/>
                <w:b/>
                <w:bCs/>
              </w:rPr>
            </w:pPr>
          </w:p>
          <w:p w:rsidR="0005653D" w:rsidRPr="00603949" w:rsidRDefault="0005653D" w:rsidP="0005653D">
            <w:pPr>
              <w:pStyle w:val="Heading1"/>
            </w:pPr>
            <w:r w:rsidRPr="00603949">
              <w:rPr>
                <w:rStyle w:val="Heading1Char"/>
                <w:b/>
                <w:bCs/>
                <w:sz w:val="32"/>
                <w:szCs w:val="32"/>
              </w:rPr>
              <w:t>Dear First G</w:t>
            </w:r>
            <w:r w:rsidR="00C61726" w:rsidRPr="00603949">
              <w:rPr>
                <w:rStyle w:val="Heading1Char"/>
                <w:b/>
                <w:bCs/>
                <w:sz w:val="32"/>
                <w:szCs w:val="32"/>
              </w:rPr>
              <w:t>ra</w:t>
            </w:r>
            <w:r w:rsidR="00603949">
              <w:rPr>
                <w:rStyle w:val="Heading1Char"/>
                <w:b/>
                <w:bCs/>
                <w:sz w:val="32"/>
                <w:szCs w:val="32"/>
              </w:rPr>
              <w:t>der,</w:t>
            </w:r>
          </w:p>
          <w:p w:rsidR="0005653D" w:rsidRPr="00840611" w:rsidRDefault="00603949" w:rsidP="00840611">
            <w:pPr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</w:pPr>
            <w:r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     </w:t>
            </w:r>
            <w:r w:rsidR="00A23F09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>YOU are officially a FIRST GRADER!! YAY!</w:t>
            </w:r>
            <w:r w:rsidR="00C61726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 I </w:t>
            </w:r>
            <w:r w:rsidR="00A23F09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>am so excited</w:t>
            </w:r>
            <w:r w:rsidR="00487B8B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 to be your first grade t</w:t>
            </w:r>
            <w:r w:rsid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eacher and get to know you! </w:t>
            </w:r>
            <w:r w:rsidR="00C61726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>We are going to learn so much!  As y</w:t>
            </w:r>
            <w:r w:rsidR="0005653D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ou start to prepare for school, try to begin </w:t>
            </w:r>
            <w:r w:rsidR="0080421E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>to get yourself in a</w:t>
            </w:r>
            <w:r w:rsidR="0005653D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 </w:t>
            </w:r>
            <w:r w:rsidR="00B96891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school </w:t>
            </w:r>
            <w:r w:rsidR="0005653D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>routine by getting a good night sleep and</w:t>
            </w:r>
            <w:r w:rsidR="0080421E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 eating</w:t>
            </w:r>
            <w:r w:rsidR="0005653D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 a healthy breakfast to start </w:t>
            </w:r>
            <w:r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>the</w:t>
            </w:r>
            <w:r w:rsidR="0005653D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 day.  Remember to keep reading over the summer or have a story read to you.</w:t>
            </w:r>
            <w:r w:rsidR="00B96891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 We will be doing lots of reading in first grade!</w:t>
            </w:r>
            <w:r w:rsidR="0005653D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  </w:t>
            </w:r>
            <w:r w:rsidR="00257FBF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You will also </w:t>
            </w:r>
            <w:r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>be</w:t>
            </w:r>
            <w:r w:rsidR="00257FBF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 a mathematician and learn how to add, subtract, tell time, problem solve, and more.  We will </w:t>
            </w:r>
            <w:r w:rsidR="0080421E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>also be plant scientists, learn about our community,</w:t>
            </w:r>
            <w:r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 and so much more!  Get ready to write lots of stories, poetry, and non-fiction.  </w:t>
            </w:r>
            <w:r w:rsidR="0005653D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It’s </w:t>
            </w:r>
            <w:r w:rsid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going to be a great school year!  </w:t>
            </w:r>
            <w:r w:rsidR="00840611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Have fun this summer and </w:t>
            </w:r>
            <w:r w:rsidR="00A23F09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>I will see you before you know it</w:t>
            </w:r>
            <w:r w:rsidR="0005653D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>!</w:t>
            </w:r>
            <w:r w:rsid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  </w:t>
            </w:r>
            <w:r w:rsidR="00A23F09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br/>
              <w:t xml:space="preserve">Love, </w:t>
            </w:r>
            <w:r w:rsid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 xml:space="preserve"> </w:t>
            </w:r>
            <w:r w:rsidR="00A23F09" w:rsidRPr="00840611">
              <w:rPr>
                <w:rFonts w:ascii="Comic Sans MS" w:hAnsi="Comic Sans MS"/>
                <w:color w:val="729928" w:themeColor="accent1" w:themeShade="BF"/>
                <w:sz w:val="21"/>
                <w:szCs w:val="21"/>
              </w:rPr>
              <w:t>Mrs. Davis</w:t>
            </w:r>
          </w:p>
        </w:tc>
        <w:tc>
          <w:tcPr>
            <w:tcW w:w="721" w:type="dxa"/>
          </w:tcPr>
          <w:p w:rsidR="00F12621" w:rsidRDefault="00F12621"/>
        </w:tc>
        <w:tc>
          <w:tcPr>
            <w:tcW w:w="721" w:type="dxa"/>
          </w:tcPr>
          <w:p w:rsidR="00F12621" w:rsidRDefault="00F12621"/>
        </w:tc>
        <w:tc>
          <w:tcPr>
            <w:tcW w:w="3887" w:type="dxa"/>
          </w:tcPr>
          <w:p w:rsidR="00257FBF" w:rsidRDefault="00A23F09" w:rsidP="00B96891">
            <w:pPr>
              <w:pStyle w:val="Heading2"/>
              <w:spacing w:before="200"/>
              <w:jc w:val="center"/>
              <w:rPr>
                <w:rStyle w:val="Heading2Char"/>
                <w:rFonts w:ascii="Century Gothic" w:hAnsi="Century Gothic"/>
                <w:b/>
                <w:bCs/>
                <w:i/>
                <w:color w:val="63A537" w:themeColor="accent2"/>
                <w:sz w:val="28"/>
                <w:szCs w:val="28"/>
              </w:rPr>
            </w:pPr>
            <w:r>
              <w:rPr>
                <w:rStyle w:val="Heading2Char"/>
                <w:rFonts w:ascii="Century Gothic" w:hAnsi="Century Gothic"/>
                <w:b/>
                <w:bCs/>
                <w:i/>
                <w:color w:val="63A537" w:themeColor="accent2"/>
                <w:sz w:val="28"/>
                <w:szCs w:val="28"/>
              </w:rPr>
              <w:t xml:space="preserve">Parents: </w:t>
            </w:r>
            <w:r w:rsidR="00C9586F" w:rsidRPr="00B96891">
              <w:rPr>
                <w:rStyle w:val="Heading2Char"/>
                <w:rFonts w:ascii="Century Gothic" w:hAnsi="Century Gothic"/>
                <w:b/>
                <w:bCs/>
                <w:i/>
                <w:color w:val="63A537" w:themeColor="accent2"/>
                <w:sz w:val="28"/>
                <w:szCs w:val="28"/>
              </w:rPr>
              <w:t xml:space="preserve">Very Important </w:t>
            </w:r>
          </w:p>
          <w:p w:rsidR="00F12621" w:rsidRPr="00B96891" w:rsidRDefault="00C9586F" w:rsidP="00257FBF">
            <w:pPr>
              <w:pStyle w:val="Heading2"/>
              <w:spacing w:before="200"/>
              <w:jc w:val="center"/>
              <w:rPr>
                <w:rStyle w:val="Heading2Char"/>
                <w:rFonts w:ascii="Century Gothic" w:hAnsi="Century Gothic"/>
                <w:b/>
                <w:bCs/>
                <w:i/>
                <w:color w:val="63A537" w:themeColor="accent2"/>
                <w:sz w:val="28"/>
                <w:szCs w:val="28"/>
              </w:rPr>
            </w:pPr>
            <w:r w:rsidRPr="00B96891">
              <w:rPr>
                <w:rStyle w:val="Heading2Char"/>
                <w:rFonts w:ascii="Century Gothic" w:hAnsi="Century Gothic"/>
                <w:b/>
                <w:bCs/>
                <w:i/>
                <w:color w:val="63A537" w:themeColor="accent2"/>
                <w:sz w:val="28"/>
                <w:szCs w:val="28"/>
              </w:rPr>
              <w:t>First Day Information:</w:t>
            </w:r>
          </w:p>
          <w:p w:rsidR="00C9586F" w:rsidRPr="00B96891" w:rsidRDefault="00C9586F" w:rsidP="00B96891">
            <w:pPr>
              <w:jc w:val="center"/>
              <w:rPr>
                <w:rFonts w:ascii="Century Gothic" w:hAnsi="Century Gothic"/>
                <w:color w:val="63A537" w:themeColor="accent2"/>
                <w:sz w:val="24"/>
                <w:szCs w:val="24"/>
              </w:rPr>
            </w:pPr>
            <w:r w:rsidRPr="00B96891">
              <w:rPr>
                <w:rFonts w:ascii="Century Gothic" w:hAnsi="Century Gothic"/>
                <w:color w:val="63A537" w:themeColor="accent2"/>
                <w:sz w:val="24"/>
                <w:szCs w:val="24"/>
              </w:rPr>
              <w:t>Please remember to</w:t>
            </w:r>
            <w:r w:rsidR="00A23F09">
              <w:rPr>
                <w:rFonts w:ascii="Century Gothic" w:hAnsi="Century Gothic"/>
                <w:color w:val="63A537" w:themeColor="accent2"/>
                <w:sz w:val="24"/>
                <w:szCs w:val="24"/>
              </w:rPr>
              <w:t xml:space="preserve"> have your child</w:t>
            </w:r>
            <w:r w:rsidRPr="00B96891">
              <w:rPr>
                <w:rFonts w:ascii="Century Gothic" w:hAnsi="Century Gothic"/>
                <w:color w:val="63A537" w:themeColor="accent2"/>
                <w:sz w:val="24"/>
                <w:szCs w:val="24"/>
              </w:rPr>
              <w:t xml:space="preserve"> wear the enclosed name tag on the first day of school.  This will help me get to know your </w:t>
            </w:r>
            <w:r w:rsidR="00A23F09">
              <w:rPr>
                <w:rFonts w:ascii="Century Gothic" w:hAnsi="Century Gothic"/>
                <w:color w:val="63A537" w:themeColor="accent2"/>
                <w:sz w:val="24"/>
                <w:szCs w:val="24"/>
              </w:rPr>
              <w:t xml:space="preserve">child’s </w:t>
            </w:r>
            <w:r w:rsidRPr="00B96891">
              <w:rPr>
                <w:rFonts w:ascii="Century Gothic" w:hAnsi="Century Gothic"/>
                <w:color w:val="63A537" w:themeColor="accent2"/>
                <w:sz w:val="24"/>
                <w:szCs w:val="24"/>
              </w:rPr>
              <w:t xml:space="preserve">name as we get adjusted to the first week of school.  Please also </w:t>
            </w:r>
            <w:r w:rsidR="00A23F09">
              <w:rPr>
                <w:rFonts w:ascii="Century Gothic" w:hAnsi="Century Gothic"/>
                <w:color w:val="63A537" w:themeColor="accent2"/>
                <w:sz w:val="24"/>
                <w:szCs w:val="24"/>
              </w:rPr>
              <w:t>write your child’s bus number on the back of the</w:t>
            </w:r>
            <w:r w:rsidRPr="00B96891">
              <w:rPr>
                <w:rFonts w:ascii="Century Gothic" w:hAnsi="Century Gothic"/>
                <w:color w:val="63A537" w:themeColor="accent2"/>
                <w:sz w:val="24"/>
                <w:szCs w:val="24"/>
              </w:rPr>
              <w:t xml:space="preserve"> name tag so teachers</w:t>
            </w:r>
            <w:r w:rsidR="00A23F09">
              <w:rPr>
                <w:rFonts w:ascii="Century Gothic" w:hAnsi="Century Gothic"/>
                <w:color w:val="63A537" w:themeColor="accent2"/>
                <w:sz w:val="24"/>
                <w:szCs w:val="24"/>
              </w:rPr>
              <w:t xml:space="preserve"> and school helpers</w:t>
            </w:r>
            <w:r w:rsidRPr="00B96891">
              <w:rPr>
                <w:rFonts w:ascii="Century Gothic" w:hAnsi="Century Gothic"/>
                <w:color w:val="63A537" w:themeColor="accent2"/>
                <w:sz w:val="24"/>
                <w:szCs w:val="24"/>
              </w:rPr>
              <w:t xml:space="preserve"> can help </w:t>
            </w:r>
            <w:r w:rsidR="00A23F09">
              <w:rPr>
                <w:rFonts w:ascii="Century Gothic" w:hAnsi="Century Gothic"/>
                <w:color w:val="63A537" w:themeColor="accent2"/>
                <w:sz w:val="24"/>
                <w:szCs w:val="24"/>
              </w:rPr>
              <w:t xml:space="preserve">them get on the correct </w:t>
            </w:r>
            <w:r w:rsidRPr="00B96891">
              <w:rPr>
                <w:rFonts w:ascii="Century Gothic" w:hAnsi="Century Gothic"/>
                <w:color w:val="63A537" w:themeColor="accent2"/>
                <w:sz w:val="24"/>
                <w:szCs w:val="24"/>
              </w:rPr>
              <w:t>bus at dismissal time.   Thank you!</w:t>
            </w:r>
          </w:p>
          <w:p w:rsidR="00C9586F" w:rsidRPr="00C94C6C" w:rsidRDefault="00815FD4" w:rsidP="00C94C6C">
            <w:pPr>
              <w:pStyle w:val="Quote"/>
              <w:jc w:val="center"/>
              <w:rPr>
                <w:rStyle w:val="QuoteChar"/>
                <w:b/>
                <w:i/>
                <w:iCs/>
                <w:sz w:val="22"/>
                <w:szCs w:val="24"/>
              </w:rPr>
            </w:pPr>
            <w:r w:rsidRPr="00C94C6C">
              <w:rPr>
                <w:rStyle w:val="QuoteChar"/>
                <w:b/>
                <w:i/>
                <w:iCs/>
                <w:sz w:val="28"/>
              </w:rPr>
              <w:t xml:space="preserve">Parents, please take the time </w:t>
            </w:r>
            <w:r w:rsidR="00C94C6C" w:rsidRPr="00C94C6C">
              <w:rPr>
                <w:rStyle w:val="QuoteChar"/>
                <w:b/>
                <w:i/>
                <w:iCs/>
                <w:sz w:val="28"/>
              </w:rPr>
              <w:t>to fill out the survey and send it in with your child on the 1</w:t>
            </w:r>
            <w:r w:rsidR="00C94C6C" w:rsidRPr="00C94C6C">
              <w:rPr>
                <w:rStyle w:val="QuoteChar"/>
                <w:b/>
                <w:i/>
                <w:iCs/>
                <w:sz w:val="28"/>
                <w:vertAlign w:val="superscript"/>
              </w:rPr>
              <w:t>st</w:t>
            </w:r>
            <w:r w:rsidR="00C94C6C" w:rsidRPr="00C94C6C">
              <w:rPr>
                <w:rStyle w:val="QuoteChar"/>
                <w:b/>
                <w:i/>
                <w:iCs/>
                <w:sz w:val="28"/>
              </w:rPr>
              <w:t xml:space="preserve"> day of school!</w:t>
            </w:r>
          </w:p>
          <w:p w:rsidR="00C9586F" w:rsidRPr="00B96891" w:rsidRDefault="004A39C8" w:rsidP="00C9586F">
            <w:pPr>
              <w:rPr>
                <w:rFonts w:ascii="Century Gothic" w:hAnsi="Century Gothic"/>
                <w:b/>
                <w:color w:val="0070C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0070C0"/>
                <w:sz w:val="22"/>
                <w:szCs w:val="22"/>
              </w:rPr>
              <w:t>Summer Reading Incentive</w:t>
            </w:r>
            <w:r w:rsidR="00C9586F" w:rsidRPr="00B96891">
              <w:rPr>
                <w:rFonts w:ascii="Century Gothic" w:hAnsi="Century Gothic"/>
                <w:b/>
                <w:color w:val="0070C0"/>
                <w:sz w:val="22"/>
                <w:szCs w:val="22"/>
              </w:rPr>
              <w:t>:</w:t>
            </w:r>
          </w:p>
          <w:p w:rsidR="00C9586F" w:rsidRPr="00C9586F" w:rsidRDefault="00B80936" w:rsidP="001F16BD">
            <w:r>
              <w:rPr>
                <w:rFonts w:ascii="Century Gothic" w:hAnsi="Century Gothic"/>
                <w:color w:val="0070C0"/>
              </w:rPr>
              <w:t>Please review the</w:t>
            </w:r>
            <w:r w:rsidR="004A39C8">
              <w:rPr>
                <w:rFonts w:ascii="Century Gothic" w:hAnsi="Century Gothic"/>
                <w:color w:val="0070C0"/>
              </w:rPr>
              <w:t xml:space="preserve"> pack</w:t>
            </w:r>
            <w:r w:rsidR="000F1ED5">
              <w:rPr>
                <w:rFonts w:ascii="Century Gothic" w:hAnsi="Century Gothic"/>
                <w:color w:val="0070C0"/>
              </w:rPr>
              <w:t>et</w:t>
            </w:r>
            <w:r w:rsidR="004A39C8">
              <w:rPr>
                <w:rFonts w:ascii="Century Gothic" w:hAnsi="Century Gothic"/>
                <w:color w:val="0070C0"/>
              </w:rPr>
              <w:t xml:space="preserve"> </w:t>
            </w:r>
            <w:r>
              <w:rPr>
                <w:rFonts w:ascii="Century Gothic" w:hAnsi="Century Gothic"/>
                <w:color w:val="0070C0"/>
              </w:rPr>
              <w:t xml:space="preserve">included </w:t>
            </w:r>
            <w:r w:rsidR="004A39C8">
              <w:rPr>
                <w:rFonts w:ascii="Century Gothic" w:hAnsi="Century Gothic"/>
                <w:color w:val="0070C0"/>
              </w:rPr>
              <w:t xml:space="preserve">to learn more about </w:t>
            </w:r>
            <w:bookmarkStart w:id="0" w:name="_GoBack"/>
            <w:bookmarkEnd w:id="0"/>
            <w:r w:rsidR="004A39C8">
              <w:rPr>
                <w:rFonts w:ascii="Century Gothic" w:hAnsi="Century Gothic"/>
                <w:color w:val="0070C0"/>
              </w:rPr>
              <w:t xml:space="preserve">the </w:t>
            </w:r>
            <w:proofErr w:type="spellStart"/>
            <w:r w:rsidR="004A39C8">
              <w:rPr>
                <w:rFonts w:ascii="Century Gothic" w:hAnsi="Century Gothic"/>
                <w:color w:val="0070C0"/>
              </w:rPr>
              <w:t>Martic</w:t>
            </w:r>
            <w:proofErr w:type="spellEnd"/>
            <w:r w:rsidR="004A39C8">
              <w:rPr>
                <w:rFonts w:ascii="Century Gothic" w:hAnsi="Century Gothic"/>
                <w:color w:val="0070C0"/>
              </w:rPr>
              <w:t xml:space="preserve"> Summer Reading Incentive! </w:t>
            </w:r>
          </w:p>
        </w:tc>
        <w:tc>
          <w:tcPr>
            <w:tcW w:w="728" w:type="dxa"/>
          </w:tcPr>
          <w:p w:rsidR="00F12621" w:rsidRDefault="004A39C8">
            <w:r>
              <w:rPr>
                <w:rFonts w:ascii="Century Gothic" w:hAnsi="Century Gothic"/>
                <w:b/>
                <w:noProof/>
                <w:color w:val="0070C0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-494665</wp:posOffset>
                  </wp:positionH>
                  <wp:positionV relativeFrom="paragraph">
                    <wp:posOffset>5318760</wp:posOffset>
                  </wp:positionV>
                  <wp:extent cx="899818" cy="717550"/>
                  <wp:effectExtent l="0" t="0" r="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rog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818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8" w:type="dxa"/>
          </w:tcPr>
          <w:p w:rsidR="00F12621" w:rsidRPr="00C61726" w:rsidRDefault="00F12621">
            <w:pPr>
              <w:rPr>
                <w:rFonts w:ascii="Century Gothic" w:hAnsi="Century Gothic"/>
              </w:rPr>
            </w:pPr>
          </w:p>
        </w:tc>
        <w:tc>
          <w:tcPr>
            <w:tcW w:w="3895" w:type="dxa"/>
          </w:tcPr>
          <w:sdt>
            <w:sdtPr>
              <w:rPr>
                <w:rFonts w:ascii="Century Gothic" w:hAnsi="Century Gothic"/>
                <w:noProof/>
                <w:lang w:eastAsia="en-US"/>
              </w:rPr>
              <w:id w:val="1665123103"/>
              <w:picture/>
            </w:sdtPr>
            <w:sdtEndPr/>
            <w:sdtContent>
              <w:p w:rsidR="00F12621" w:rsidRPr="00C61726" w:rsidRDefault="00C9586F">
                <w:pPr>
                  <w:rPr>
                    <w:rFonts w:ascii="Century Gothic" w:hAnsi="Century Gothic"/>
                  </w:rPr>
                </w:pPr>
                <w:r w:rsidRPr="00C61726">
                  <w:rPr>
                    <w:rFonts w:ascii="Century Gothic" w:hAnsi="Century Gothic"/>
                    <w:noProof/>
                    <w:lang w:eastAsia="en-US"/>
                  </w:rPr>
                  <w:drawing>
                    <wp:inline distT="0" distB="0" distL="0" distR="0" wp14:anchorId="40C72CE5" wp14:editId="34121307">
                      <wp:extent cx="2354834" cy="1200150"/>
                      <wp:effectExtent l="0" t="0" r="762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93619" cy="12199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C61726" w:rsidRPr="001F16BD" w:rsidRDefault="00C9586F" w:rsidP="00C9586F">
            <w:pPr>
              <w:rPr>
                <w:rFonts w:ascii="Century Gothic" w:hAnsi="Century Gothic"/>
                <w:b/>
                <w:color w:val="002060"/>
                <w:sz w:val="18"/>
              </w:rPr>
            </w:pPr>
            <w:r w:rsidRPr="001F16BD">
              <w:rPr>
                <w:rFonts w:ascii="Century Gothic" w:hAnsi="Century Gothic"/>
                <w:b/>
                <w:color w:val="002060"/>
                <w:sz w:val="18"/>
              </w:rPr>
              <w:t>Below is a list of th</w:t>
            </w:r>
            <w:r w:rsidR="00A23F09">
              <w:rPr>
                <w:rFonts w:ascii="Century Gothic" w:hAnsi="Century Gothic"/>
                <w:b/>
                <w:color w:val="002060"/>
                <w:sz w:val="18"/>
              </w:rPr>
              <w:t xml:space="preserve">e school supplies needed </w:t>
            </w:r>
            <w:r w:rsidRPr="001F16BD">
              <w:rPr>
                <w:rFonts w:ascii="Century Gothic" w:hAnsi="Century Gothic"/>
                <w:b/>
                <w:color w:val="002060"/>
                <w:sz w:val="18"/>
              </w:rPr>
              <w:t xml:space="preserve">for the first day of school.  Also make sure </w:t>
            </w:r>
            <w:r w:rsidR="00A23F09">
              <w:rPr>
                <w:rFonts w:ascii="Century Gothic" w:hAnsi="Century Gothic"/>
                <w:b/>
                <w:color w:val="002060"/>
                <w:sz w:val="18"/>
              </w:rPr>
              <w:t>your child has a backpack</w:t>
            </w:r>
            <w:r w:rsidRPr="001F16BD">
              <w:rPr>
                <w:rFonts w:ascii="Century Gothic" w:hAnsi="Century Gothic"/>
                <w:b/>
                <w:color w:val="002060"/>
                <w:sz w:val="18"/>
              </w:rPr>
              <w:t xml:space="preserve">.  </w:t>
            </w:r>
            <w:r w:rsidRPr="001F16BD">
              <w:rPr>
                <w:rFonts w:ascii="Century Gothic" w:hAnsi="Century Gothic"/>
                <w:b/>
                <w:color w:val="002060"/>
                <w:sz w:val="18"/>
                <w:u w:val="single"/>
              </w:rPr>
              <w:t>Please know that supplies will need to be replenished throughout the year in your child’s tool box.</w:t>
            </w:r>
            <w:r w:rsidRPr="001F16BD">
              <w:rPr>
                <w:rFonts w:ascii="Century Gothic" w:hAnsi="Century Gothic"/>
                <w:b/>
                <w:color w:val="002060"/>
                <w:sz w:val="18"/>
              </w:rPr>
              <w:t xml:space="preserve"> </w:t>
            </w:r>
          </w:p>
          <w:p w:rsidR="00C61726" w:rsidRPr="00257FBF" w:rsidRDefault="00C61726" w:rsidP="00C61726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color w:val="002060"/>
              </w:rPr>
            </w:pPr>
            <w:r w:rsidRPr="00257FBF">
              <w:rPr>
                <w:rFonts w:ascii="Century Gothic" w:hAnsi="Century Gothic"/>
                <w:b/>
                <w:color w:val="002060"/>
              </w:rPr>
              <w:t xml:space="preserve"> Tool Box</w:t>
            </w:r>
          </w:p>
          <w:p w:rsidR="00C61726" w:rsidRPr="00257FBF" w:rsidRDefault="00C61726" w:rsidP="00C61726">
            <w:pPr>
              <w:pStyle w:val="ListParagraph"/>
              <w:rPr>
                <w:rFonts w:ascii="Century Gothic" w:hAnsi="Century Gothic"/>
                <w:b/>
                <w:color w:val="002060"/>
              </w:rPr>
            </w:pPr>
            <w:r w:rsidRPr="00257FBF">
              <w:rPr>
                <w:rFonts w:ascii="Century Gothic" w:hAnsi="Century Gothic"/>
                <w:b/>
                <w:noProof/>
                <w:color w:val="002060"/>
                <w:lang w:eastAsia="en-US"/>
              </w:rPr>
              <w:drawing>
                <wp:inline distT="0" distB="0" distL="0" distR="0" wp14:anchorId="3050998F" wp14:editId="1F1FC424">
                  <wp:extent cx="752475" cy="544176"/>
                  <wp:effectExtent l="19050" t="19050" r="9525" b="27940"/>
                  <wp:docPr id="25" name="Picture 25" descr="http://4.bp.blogspot.com/-EzvJAXxxal0/TmPW43x6e0I/AAAAAAAABo0/ELMjLluE4rc/s400/pencil+cas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4.bp.blogspot.com/-EzvJAXxxal0/TmPW43x6e0I/AAAAAAAABo0/ELMjLluE4rc/s400/pencil+cas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316" cy="567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726" w:rsidRPr="00257FBF" w:rsidRDefault="00C61726" w:rsidP="00C61726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color w:val="002060"/>
              </w:rPr>
            </w:pPr>
            <w:r w:rsidRPr="00257FBF">
              <w:rPr>
                <w:rFonts w:ascii="Century Gothic" w:hAnsi="Century Gothic"/>
                <w:b/>
                <w:color w:val="002060"/>
              </w:rPr>
              <w:t>Sharpened Pencils</w:t>
            </w:r>
          </w:p>
          <w:p w:rsidR="00C61726" w:rsidRPr="00257FBF" w:rsidRDefault="00C61726" w:rsidP="00C61726">
            <w:pPr>
              <w:pStyle w:val="ListParagraph"/>
              <w:rPr>
                <w:rFonts w:ascii="Century Gothic" w:hAnsi="Century Gothic"/>
                <w:b/>
                <w:color w:val="002060"/>
              </w:rPr>
            </w:pPr>
            <w:r w:rsidRPr="00257FBF">
              <w:rPr>
                <w:rFonts w:ascii="Century Gothic" w:hAnsi="Century Gothic"/>
                <w:b/>
                <w:noProof/>
                <w:color w:val="002060"/>
                <w:lang w:eastAsia="en-US"/>
              </w:rPr>
              <w:drawing>
                <wp:inline distT="0" distB="0" distL="0" distR="0" wp14:anchorId="20B44D9B" wp14:editId="4011F373">
                  <wp:extent cx="676275" cy="532003"/>
                  <wp:effectExtent l="19050" t="19050" r="9525" b="20955"/>
                  <wp:docPr id="26" name="Picture 26" descr="http://2.bp.blogspot.com/_42gaVJo0cXg/TJjrWetaPbI/AAAAAAAADDw/yhvbb1LWuOM/s1600/ss-14909890-penc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2.bp.blogspot.com/_42gaVJo0cXg/TJjrWetaPbI/AAAAAAAADDw/yhvbb1LWuOM/s1600/ss-14909890-penc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95159" cy="546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726" w:rsidRPr="00257FBF" w:rsidRDefault="00C61726" w:rsidP="00C61726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color w:val="002060"/>
              </w:rPr>
            </w:pPr>
            <w:r w:rsidRPr="00257FBF">
              <w:rPr>
                <w:rFonts w:ascii="Century Gothic" w:hAnsi="Century Gothic"/>
                <w:b/>
                <w:color w:val="002060"/>
              </w:rPr>
              <w:t>Crayons (16 or 24 pack)</w:t>
            </w:r>
          </w:p>
          <w:p w:rsidR="00C61726" w:rsidRPr="00257FBF" w:rsidRDefault="00C61726" w:rsidP="00C61726">
            <w:pPr>
              <w:pStyle w:val="ListParagraph"/>
              <w:rPr>
                <w:rFonts w:ascii="Century Gothic" w:hAnsi="Century Gothic"/>
                <w:b/>
                <w:color w:val="002060"/>
              </w:rPr>
            </w:pPr>
            <w:r w:rsidRPr="00257FBF">
              <w:rPr>
                <w:rFonts w:ascii="Century Gothic" w:hAnsi="Century Gothic"/>
                <w:b/>
                <w:noProof/>
                <w:color w:val="002060"/>
                <w:lang w:eastAsia="en-US"/>
              </w:rPr>
              <w:drawing>
                <wp:inline distT="0" distB="0" distL="0" distR="0" wp14:anchorId="0BB548D7" wp14:editId="44B80D36">
                  <wp:extent cx="657225" cy="657225"/>
                  <wp:effectExtent l="19050" t="19050" r="28575" b="28575"/>
                  <wp:docPr id="27" name="Picture 27" descr="http://previewcf.turbosquid.com/Preview/2014/05/18__12_27_31/BoxofCrayons_3.jpg904909d9-388a-4dc0-aaaa-64b50a64f566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reviewcf.turbosquid.com/Preview/2014/05/18__12_27_31/BoxofCrayons_3.jpg904909d9-388a-4dc0-aaaa-64b50a64f566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726" w:rsidRPr="00257FBF" w:rsidRDefault="00992334" w:rsidP="00C61726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color w:val="002060"/>
              </w:rPr>
            </w:pPr>
            <w:r>
              <w:rPr>
                <w:rFonts w:ascii="Century Gothic" w:hAnsi="Century Gothic"/>
                <w:b/>
                <w:color w:val="002060"/>
              </w:rPr>
              <w:t>Scissors</w:t>
            </w:r>
          </w:p>
          <w:p w:rsidR="00C61726" w:rsidRPr="00257FBF" w:rsidRDefault="00992334" w:rsidP="00C61726">
            <w:pPr>
              <w:pStyle w:val="ListParagraph"/>
              <w:rPr>
                <w:rFonts w:ascii="Century Gothic" w:hAnsi="Century Gothic"/>
                <w:b/>
                <w:color w:val="002060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2BCE720" wp14:editId="27F1D355">
                  <wp:extent cx="977808" cy="476250"/>
                  <wp:effectExtent l="19050" t="19050" r="13335" b="19050"/>
                  <wp:docPr id="5" name="Picture 5" descr="WHSmith Junior Sciss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Smith Junior Sciss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08" cy="476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61726" w:rsidRPr="00257FBF" w:rsidRDefault="00C61726" w:rsidP="00C61726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/>
                <w:color w:val="002060"/>
              </w:rPr>
            </w:pPr>
            <w:r w:rsidRPr="00257FBF">
              <w:rPr>
                <w:rFonts w:ascii="Century Gothic" w:hAnsi="Century Gothic"/>
                <w:b/>
                <w:color w:val="002060"/>
              </w:rPr>
              <w:t>8-10 Glue Sticks</w:t>
            </w:r>
            <w:r w:rsidR="001F16BD">
              <w:rPr>
                <w:rFonts w:ascii="Century Gothic" w:hAnsi="Century Gothic"/>
                <w:b/>
                <w:color w:val="002060"/>
              </w:rPr>
              <w:t xml:space="preserve"> and replace through the year! </w:t>
            </w:r>
          </w:p>
          <w:p w:rsidR="00F12621" w:rsidRPr="00A23F09" w:rsidRDefault="00C61726" w:rsidP="00A23F09">
            <w:pPr>
              <w:pStyle w:val="ListParagraph"/>
              <w:rPr>
                <w:rFonts w:ascii="Century Gothic" w:hAnsi="Century Gothic"/>
                <w:b/>
                <w:color w:val="002060"/>
              </w:rPr>
            </w:pPr>
            <w:r w:rsidRPr="00257FBF">
              <w:rPr>
                <w:rFonts w:ascii="Century Gothic" w:hAnsi="Century Gothic"/>
                <w:b/>
                <w:noProof/>
                <w:color w:val="002060"/>
                <w:lang w:eastAsia="en-US"/>
              </w:rPr>
              <w:drawing>
                <wp:inline distT="0" distB="0" distL="0" distR="0" wp14:anchorId="048A6447" wp14:editId="4C35BBFA">
                  <wp:extent cx="685800" cy="634678"/>
                  <wp:effectExtent l="19050" t="19050" r="19050" b="13335"/>
                  <wp:docPr id="30" name="Picture 30" descr="http://ecx.images-amazon.com/images/I/71TVX1MzJTL._SY35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ecx.images-amazon.com/images/I/71TVX1MzJTL._SY35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324" cy="660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621" w:rsidRDefault="00F12621">
      <w:pPr>
        <w:pStyle w:val="NoSpacing"/>
      </w:pPr>
    </w:p>
    <w:sectPr w:rsidR="00F12621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iriam CLM">
    <w:panose1 w:val="02000603000000000000"/>
    <w:charset w:val="B1"/>
    <w:family w:val="auto"/>
    <w:pitch w:val="variable"/>
    <w:sig w:usb0="80000803" w:usb1="50002842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55F51" w:themeColor="text2"/>
        <w:sz w:val="16"/>
      </w:rPr>
    </w:lvl>
  </w:abstractNum>
  <w:abstractNum w:abstractNumId="1" w15:restartNumberingAfterBreak="0">
    <w:nsid w:val="2FEB0F63"/>
    <w:multiLevelType w:val="hybridMultilevel"/>
    <w:tmpl w:val="061CA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835"/>
    <w:rsid w:val="00055FBF"/>
    <w:rsid w:val="0005653D"/>
    <w:rsid w:val="0006244C"/>
    <w:rsid w:val="000E7CEA"/>
    <w:rsid w:val="000F1ED5"/>
    <w:rsid w:val="001656A0"/>
    <w:rsid w:val="001733AA"/>
    <w:rsid w:val="001E54F6"/>
    <w:rsid w:val="001F16BD"/>
    <w:rsid w:val="001F5785"/>
    <w:rsid w:val="00231479"/>
    <w:rsid w:val="00247829"/>
    <w:rsid w:val="00257FBF"/>
    <w:rsid w:val="00280DF3"/>
    <w:rsid w:val="00291CFF"/>
    <w:rsid w:val="0037653F"/>
    <w:rsid w:val="003E08F8"/>
    <w:rsid w:val="00472468"/>
    <w:rsid w:val="00486C8E"/>
    <w:rsid w:val="00486F9F"/>
    <w:rsid w:val="00487B8B"/>
    <w:rsid w:val="004A39C8"/>
    <w:rsid w:val="004C5544"/>
    <w:rsid w:val="00594FAD"/>
    <w:rsid w:val="005C00EE"/>
    <w:rsid w:val="005F752B"/>
    <w:rsid w:val="00603949"/>
    <w:rsid w:val="0066437B"/>
    <w:rsid w:val="00750AB3"/>
    <w:rsid w:val="007C2DE1"/>
    <w:rsid w:val="007C70DF"/>
    <w:rsid w:val="0080421E"/>
    <w:rsid w:val="00815FD4"/>
    <w:rsid w:val="00840611"/>
    <w:rsid w:val="008A488C"/>
    <w:rsid w:val="008C11EC"/>
    <w:rsid w:val="0092705B"/>
    <w:rsid w:val="0098525B"/>
    <w:rsid w:val="00992334"/>
    <w:rsid w:val="00A23F09"/>
    <w:rsid w:val="00A45291"/>
    <w:rsid w:val="00AC15BE"/>
    <w:rsid w:val="00B51FE4"/>
    <w:rsid w:val="00B636C9"/>
    <w:rsid w:val="00B80936"/>
    <w:rsid w:val="00B87B3F"/>
    <w:rsid w:val="00B96891"/>
    <w:rsid w:val="00C16835"/>
    <w:rsid w:val="00C61726"/>
    <w:rsid w:val="00C71BDC"/>
    <w:rsid w:val="00C94C6C"/>
    <w:rsid w:val="00C9586F"/>
    <w:rsid w:val="00CF660B"/>
    <w:rsid w:val="00DD5D1C"/>
    <w:rsid w:val="00E14625"/>
    <w:rsid w:val="00E17078"/>
    <w:rsid w:val="00E32BDA"/>
    <w:rsid w:val="00E425FA"/>
    <w:rsid w:val="00E50804"/>
    <w:rsid w:val="00E84F06"/>
    <w:rsid w:val="00EA7C12"/>
    <w:rsid w:val="00EB0D0E"/>
    <w:rsid w:val="00F12621"/>
    <w:rsid w:val="00F2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15FF16-F65C-49E0-A371-D6DBFD05A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37261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729928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55F51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55F51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729928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729928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729928" w:themeColor="accent1" w:themeShade="BF"/>
        <w:bottom w:val="single" w:sz="4" w:space="14" w:color="729928" w:themeColor="accent1" w:themeShade="BF"/>
      </w:pBdr>
      <w:spacing w:before="480" w:after="480" w:line="336" w:lineRule="auto"/>
    </w:pPr>
    <w:rPr>
      <w:i/>
      <w:iCs/>
      <w:color w:val="729928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729928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character" w:styleId="Hyperlink">
    <w:name w:val="Hyperlink"/>
    <w:basedOn w:val="DefaultParagraphFont"/>
    <w:uiPriority w:val="99"/>
    <w:unhideWhenUsed/>
    <w:rsid w:val="00F26C02"/>
    <w:rPr>
      <w:color w:val="7DD4A8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F26C02"/>
  </w:style>
  <w:style w:type="paragraph" w:styleId="ListParagraph">
    <w:name w:val="List Paragraph"/>
    <w:basedOn w:val="Normal"/>
    <w:uiPriority w:val="34"/>
    <w:unhideWhenUsed/>
    <w:qFormat/>
    <w:rsid w:val="00C617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0.png"/><Relationship Id="rId12" Type="http://schemas.openxmlformats.org/officeDocument/2006/relationships/hyperlink" Target="mailto:amanda.davis@pennmanor.net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manda.davis@pennmanor.ne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ssa.douts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7A5BDD1685B44F1A963E0406CEDA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F3807-1B72-493C-820D-70B01E20DCB5}"/>
      </w:docPartPr>
      <w:docPartBody>
        <w:p w:rsidR="002D6695" w:rsidRDefault="00A542AB">
          <w:pPr>
            <w:pStyle w:val="37A5BDD1685B44F1A963E0406CEDA0D5"/>
          </w:pPr>
          <w:r>
            <w:t>[Company Name]</w:t>
          </w:r>
        </w:p>
      </w:docPartBody>
    </w:docPart>
    <w:docPart>
      <w:docPartPr>
        <w:name w:val="50E31C027CC54C78837ECCBB6323F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3DD83-DAA0-447C-929F-A980FFB8C995}"/>
      </w:docPartPr>
      <w:docPartBody>
        <w:p w:rsidR="002D6695" w:rsidRDefault="00A542AB">
          <w:pPr>
            <w:pStyle w:val="50E31C027CC54C78837ECCBB6323F6DB"/>
          </w:pPr>
          <w:r>
            <w:t>[Address]</w:t>
          </w:r>
          <w:r>
            <w:br/>
            <w:t>[City, ST  ZIP Code]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iriam CLM">
    <w:panose1 w:val="02000603000000000000"/>
    <w:charset w:val="B1"/>
    <w:family w:val="auto"/>
    <w:pitch w:val="variable"/>
    <w:sig w:usb0="80000803" w:usb1="50002842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2AB"/>
    <w:rsid w:val="002D6695"/>
    <w:rsid w:val="00316882"/>
    <w:rsid w:val="00771A57"/>
    <w:rsid w:val="0091639F"/>
    <w:rsid w:val="009C6686"/>
    <w:rsid w:val="00A542AB"/>
    <w:rsid w:val="00B607B3"/>
    <w:rsid w:val="00BE12B7"/>
    <w:rsid w:val="00CB2ADF"/>
    <w:rsid w:val="00CE2287"/>
    <w:rsid w:val="00CE546A"/>
    <w:rsid w:val="00D661C9"/>
    <w:rsid w:val="00DD493B"/>
    <w:rsid w:val="00EE33F4"/>
    <w:rsid w:val="00F102F2"/>
    <w:rsid w:val="00FE3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9CA9615CF2043519F3F815FC238D4DF">
    <w:name w:val="C9CA9615CF2043519F3F815FC238D4DF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2EE6A2231E634144BC5893182F8153E3">
    <w:name w:val="2EE6A2231E634144BC5893182F8153E3"/>
  </w:style>
  <w:style w:type="paragraph" w:customStyle="1" w:styleId="EC0BA11CDEF7454BA1EEDB34149D663E">
    <w:name w:val="EC0BA11CDEF7454BA1EEDB34149D663E"/>
  </w:style>
  <w:style w:type="paragraph" w:customStyle="1" w:styleId="532032EF71504BDF9EFC9577AB548BD0">
    <w:name w:val="532032EF71504BDF9EFC9577AB548BD0"/>
  </w:style>
  <w:style w:type="paragraph" w:customStyle="1" w:styleId="39EF1E7129C4465E90D8E383313A9BE4">
    <w:name w:val="39EF1E7129C4465E90D8E383313A9BE4"/>
  </w:style>
  <w:style w:type="paragraph" w:customStyle="1" w:styleId="077A8E4DFFBF4CB88F3ED428C21FD785">
    <w:name w:val="077A8E4DFFBF4CB88F3ED428C21FD785"/>
  </w:style>
  <w:style w:type="paragraph" w:customStyle="1" w:styleId="37A5BDD1685B44F1A963E0406CEDA0D5">
    <w:name w:val="37A5BDD1685B44F1A963E0406CEDA0D5"/>
  </w:style>
  <w:style w:type="paragraph" w:customStyle="1" w:styleId="50E31C027CC54C78837ECCBB6323F6DB">
    <w:name w:val="50E31C027CC54C78837ECCBB6323F6DB"/>
  </w:style>
  <w:style w:type="paragraph" w:customStyle="1" w:styleId="194203271471480FB4D5890E7A528819">
    <w:name w:val="194203271471480FB4D5890E7A528819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customStyle="1" w:styleId="4436FFFC53A540B9BF0B3FBAE7918BCC">
    <w:name w:val="4436FFFC53A540B9BF0B3FBAE7918BCC"/>
  </w:style>
  <w:style w:type="paragraph" w:customStyle="1" w:styleId="DC21E9D6B2D64BD5959F977BFC30CAC5">
    <w:name w:val="DC21E9D6B2D64BD5959F977BFC30CAC5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E74B5" w:themeColor="accent1" w:themeShade="BF"/>
      <w:sz w:val="30"/>
    </w:rPr>
  </w:style>
  <w:style w:type="paragraph" w:customStyle="1" w:styleId="F00C0BE22BE049088CE87127FBF260E2">
    <w:name w:val="F00C0BE22BE049088CE87127FBF260E2"/>
  </w:style>
  <w:style w:type="paragraph" w:customStyle="1" w:styleId="83A1A1757623493AA36F430EA71D70CA">
    <w:name w:val="83A1A1757623493AA36F430EA71D70CA"/>
  </w:style>
  <w:style w:type="paragraph" w:customStyle="1" w:styleId="DB2D22D924C74F3A8F6F41942F762209">
    <w:name w:val="DB2D22D924C74F3A8F6F41942F762209"/>
    <w:rsid w:val="00D661C9"/>
  </w:style>
  <w:style w:type="paragraph" w:customStyle="1" w:styleId="F1BA5577BB5A434DAD1176A22834E062">
    <w:name w:val="F1BA5577BB5A434DAD1176A22834E062"/>
    <w:rsid w:val="00D661C9"/>
  </w:style>
  <w:style w:type="paragraph" w:customStyle="1" w:styleId="AC43B0543FEA4D2086BB8D282E7EBEEA">
    <w:name w:val="AC43B0543FEA4D2086BB8D282E7EBEEA"/>
    <w:rsid w:val="00D661C9"/>
  </w:style>
  <w:style w:type="paragraph" w:customStyle="1" w:styleId="14E4D33E62E046B6A47E2F6DBB4F91D9">
    <w:name w:val="14E4D33E62E046B6A47E2F6DBB4F91D9"/>
    <w:rsid w:val="00D661C9"/>
  </w:style>
  <w:style w:type="paragraph" w:customStyle="1" w:styleId="A626F628659D4C0386B7F755CC2020E0">
    <w:name w:val="A626F628659D4C0386B7F755CC2020E0"/>
    <w:rsid w:val="00D661C9"/>
  </w:style>
  <w:style w:type="paragraph" w:customStyle="1" w:styleId="3FFF819FC289419C9E1FB72A8B303F97">
    <w:name w:val="3FFF819FC289419C9E1FB72A8B303F97"/>
    <w:rsid w:val="00D661C9"/>
  </w:style>
  <w:style w:type="paragraph" w:customStyle="1" w:styleId="0074D7947806482A8FCFC518B1010D45">
    <w:name w:val="0074D7947806482A8FCFC518B1010D45"/>
    <w:rsid w:val="00D661C9"/>
  </w:style>
  <w:style w:type="paragraph" w:customStyle="1" w:styleId="179B8D6399AC41F7ACAD1E08C299A9E1">
    <w:name w:val="179B8D6399AC41F7ACAD1E08C299A9E1"/>
    <w:rsid w:val="00D661C9"/>
  </w:style>
  <w:style w:type="paragraph" w:customStyle="1" w:styleId="94AEE99DBFFC45B5AA8687B3DC7EA3E1">
    <w:name w:val="94AEE99DBFFC45B5AA8687B3DC7EA3E1"/>
    <w:rsid w:val="00D661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Custom 1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EAF4D7"/>
      </a:accent6>
      <a:hlink>
        <a:srgbClr val="7DD4A8"/>
      </a:hlink>
      <a:folHlink>
        <a:srgbClr val="33473C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286</TotalTime>
  <Pages>3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Welcome to first grade!</Company>
  <LinksUpToDate>false</LinksUpToDate>
  <CharactersWithSpaces>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Douts</dc:creator>
  <cp:keywords/>
  <cp:lastModifiedBy>Amanda Davis</cp:lastModifiedBy>
  <cp:revision>5</cp:revision>
  <cp:lastPrinted>2019-06-04T12:24:00Z</cp:lastPrinted>
  <dcterms:created xsi:type="dcterms:W3CDTF">2019-06-03T02:38:00Z</dcterms:created>
  <dcterms:modified xsi:type="dcterms:W3CDTF">2019-06-04T20:05:00Z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